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DB7BB4" w14:textId="77777777" w:rsidR="00097471" w:rsidRDefault="00097471" w:rsidP="00097471">
      <w:pPr>
        <w:jc w:val="both"/>
        <w:rPr>
          <w:b/>
          <w:sz w:val="32"/>
        </w:rPr>
      </w:pPr>
    </w:p>
    <w:p w14:paraId="08386246" w14:textId="731995F6" w:rsidR="00097471" w:rsidRDefault="00097471" w:rsidP="00097471">
      <w:pPr>
        <w:jc w:val="center"/>
        <w:rPr>
          <w:b/>
          <w:sz w:val="32"/>
        </w:rPr>
      </w:pPr>
      <w:r w:rsidRPr="00966282">
        <w:rPr>
          <w:b/>
          <w:sz w:val="32"/>
        </w:rPr>
        <w:t xml:space="preserve">Umowa nr </w:t>
      </w:r>
      <w:r>
        <w:rPr>
          <w:b/>
          <w:sz w:val="32"/>
        </w:rPr>
        <w:t>DZ</w:t>
      </w:r>
      <w:r w:rsidR="003E3AD8">
        <w:rPr>
          <w:b/>
          <w:sz w:val="32"/>
        </w:rPr>
        <w:t>/……/</w:t>
      </w:r>
      <w:r w:rsidR="00C12A64">
        <w:rPr>
          <w:b/>
          <w:sz w:val="32"/>
        </w:rPr>
        <w:t>KZ</w:t>
      </w:r>
      <w:r w:rsidR="003E3AD8">
        <w:rPr>
          <w:b/>
          <w:sz w:val="32"/>
        </w:rPr>
        <w:t>/</w:t>
      </w:r>
      <w:r w:rsidRPr="00966282">
        <w:rPr>
          <w:b/>
          <w:sz w:val="32"/>
        </w:rPr>
        <w:t>20</w:t>
      </w:r>
      <w:r>
        <w:rPr>
          <w:b/>
          <w:sz w:val="32"/>
        </w:rPr>
        <w:t>2</w:t>
      </w:r>
      <w:r w:rsidR="00A507EE">
        <w:rPr>
          <w:b/>
          <w:sz w:val="32"/>
        </w:rPr>
        <w:t>4</w:t>
      </w:r>
    </w:p>
    <w:p w14:paraId="2B5513D9" w14:textId="77777777" w:rsidR="00097471" w:rsidRPr="00966282" w:rsidRDefault="00097471" w:rsidP="00097471">
      <w:pPr>
        <w:jc w:val="both"/>
        <w:rPr>
          <w:b/>
          <w:sz w:val="32"/>
        </w:rPr>
      </w:pPr>
    </w:p>
    <w:p w14:paraId="761EDBFC" w14:textId="79586842" w:rsidR="00097471" w:rsidRDefault="00097471" w:rsidP="0078512E">
      <w:pPr>
        <w:spacing w:line="276" w:lineRule="auto"/>
        <w:jc w:val="both"/>
      </w:pPr>
      <w:r>
        <w:t>w sprawie dzierżawy</w:t>
      </w:r>
      <w:r w:rsidRPr="00E85014">
        <w:t xml:space="preserve"> stoiska handlowego na czas trwania </w:t>
      </w:r>
      <w:r>
        <w:t>X</w:t>
      </w:r>
      <w:r w:rsidR="00A507EE">
        <w:t>I</w:t>
      </w:r>
      <w:r w:rsidRPr="00E85014">
        <w:t xml:space="preserve"> Jarmarku Bożonarodzeniowego w </w:t>
      </w:r>
      <w:r>
        <w:t>Wejherowie w </w:t>
      </w:r>
      <w:r w:rsidRPr="00E85014">
        <w:t xml:space="preserve">dniach </w:t>
      </w:r>
      <w:r>
        <w:t>6</w:t>
      </w:r>
      <w:r w:rsidRPr="00E85014">
        <w:t>-2</w:t>
      </w:r>
      <w:r>
        <w:t>3</w:t>
      </w:r>
      <w:r w:rsidRPr="00E85014">
        <w:t xml:space="preserve"> grudnia 20</w:t>
      </w:r>
      <w:r>
        <w:t>2</w:t>
      </w:r>
      <w:r w:rsidR="00C27F68">
        <w:t>4</w:t>
      </w:r>
      <w:r w:rsidRPr="00E85014">
        <w:t xml:space="preserve"> roku</w:t>
      </w:r>
    </w:p>
    <w:p w14:paraId="3474D6AE" w14:textId="77777777" w:rsidR="00097471" w:rsidRPr="00E85014" w:rsidRDefault="00097471" w:rsidP="00097471">
      <w:pPr>
        <w:jc w:val="both"/>
      </w:pPr>
    </w:p>
    <w:p w14:paraId="18EA5A78" w14:textId="7BF82C3F" w:rsidR="00097471" w:rsidRPr="00E85014" w:rsidRDefault="00097471" w:rsidP="0078512E">
      <w:pPr>
        <w:spacing w:line="276" w:lineRule="auto"/>
        <w:jc w:val="both"/>
      </w:pPr>
      <w:r>
        <w:t>z</w:t>
      </w:r>
      <w:r w:rsidRPr="00E85014">
        <w:t>awarta w dniu ………</w:t>
      </w:r>
      <w:r w:rsidR="00947B75">
        <w:t>………….</w:t>
      </w:r>
      <w:r w:rsidRPr="00E85014">
        <w:t>….20</w:t>
      </w:r>
      <w:r>
        <w:t>2</w:t>
      </w:r>
      <w:r w:rsidR="00C27F68">
        <w:t>4</w:t>
      </w:r>
      <w:r w:rsidRPr="00E85014">
        <w:t xml:space="preserve"> roku w Wejherowie, zwana dalej „Umową”,</w:t>
      </w:r>
    </w:p>
    <w:p w14:paraId="719D7440" w14:textId="6AE58044" w:rsidR="00097471" w:rsidRDefault="00097471" w:rsidP="0078512E">
      <w:pPr>
        <w:spacing w:line="276" w:lineRule="auto"/>
        <w:jc w:val="both"/>
      </w:pPr>
      <w:r w:rsidRPr="00E85014">
        <w:t>pomiędzy:</w:t>
      </w:r>
    </w:p>
    <w:p w14:paraId="01769FC0" w14:textId="77777777" w:rsidR="00097471" w:rsidRPr="00E85014" w:rsidRDefault="00097471" w:rsidP="00097471">
      <w:pPr>
        <w:jc w:val="both"/>
      </w:pPr>
    </w:p>
    <w:p w14:paraId="6E00B984" w14:textId="14103583" w:rsidR="001A3009" w:rsidRDefault="00A507EE" w:rsidP="007B3396">
      <w:pPr>
        <w:spacing w:line="276" w:lineRule="auto"/>
        <w:jc w:val="both"/>
      </w:pPr>
      <w:r>
        <w:rPr>
          <w:b/>
        </w:rPr>
        <w:t>Ekofabryka Wejherowo</w:t>
      </w:r>
      <w:r w:rsidR="00097471" w:rsidRPr="00E85014">
        <w:rPr>
          <w:b/>
        </w:rPr>
        <w:t xml:space="preserve"> Spółką z ograniczoną odpowiedzialnością</w:t>
      </w:r>
      <w:r w:rsidR="00097471" w:rsidRPr="00E85014">
        <w:t>, 84-200 Wejherowo ul. Obrońców Helu 1, wpisaną do rejestru przedsiębiorców Krajowego Rejestru Sądowego pod numerem KRS 000</w:t>
      </w:r>
      <w:r w:rsidR="002F72A0">
        <w:t>4</w:t>
      </w:r>
      <w:r w:rsidR="00097471" w:rsidRPr="00E85014">
        <w:t xml:space="preserve">44147, której akta rejestrowe przechowuje Sąd Rejonowy Gdańsk-Północ w Gdańsku, VIII Wydział Gospodarczy Krajowego Rejestru Sądowego, posiadającą kapitał zakładowy w wysokości </w:t>
      </w:r>
      <w:r w:rsidR="00097471">
        <w:t>6</w:t>
      </w:r>
      <w:r w:rsidR="00097471" w:rsidRPr="00E85014">
        <w:t> </w:t>
      </w:r>
      <w:r w:rsidR="00097471">
        <w:t>522</w:t>
      </w:r>
      <w:r w:rsidR="00097471" w:rsidRPr="00E85014">
        <w:t xml:space="preserve"> 000,00 </w:t>
      </w:r>
      <w:r w:rsidR="00097471">
        <w:t>PLN</w:t>
      </w:r>
      <w:r w:rsidR="00097471" w:rsidRPr="00E85014">
        <w:t xml:space="preserve">, NIP 588-23-98-489, REGON 221803127, </w:t>
      </w:r>
      <w:r w:rsidR="001A3009">
        <w:t>nr rej. BDO 000014660,</w:t>
      </w:r>
    </w:p>
    <w:p w14:paraId="7CC1C1CF" w14:textId="225E888C" w:rsidR="00097471" w:rsidRPr="00E85014" w:rsidRDefault="00097471" w:rsidP="00097471">
      <w:pPr>
        <w:jc w:val="both"/>
      </w:pPr>
      <w:r w:rsidRPr="00E85014">
        <w:t>reprezentowana przez:</w:t>
      </w:r>
    </w:p>
    <w:p w14:paraId="47E7F22B" w14:textId="63A5DAF6" w:rsidR="00097471" w:rsidRDefault="00097471" w:rsidP="0078512E">
      <w:pPr>
        <w:spacing w:line="276" w:lineRule="auto"/>
        <w:jc w:val="both"/>
        <w:rPr>
          <w:b/>
        </w:rPr>
      </w:pPr>
      <w:r w:rsidRPr="00E85014">
        <w:rPr>
          <w:b/>
        </w:rPr>
        <w:t xml:space="preserve">Andrzeja Gorczyckiego </w:t>
      </w:r>
      <w:r>
        <w:rPr>
          <w:b/>
        </w:rPr>
        <w:t>–</w:t>
      </w:r>
      <w:r w:rsidRPr="00E85014">
        <w:rPr>
          <w:b/>
        </w:rPr>
        <w:t xml:space="preserve"> P</w:t>
      </w:r>
      <w:r>
        <w:rPr>
          <w:b/>
        </w:rPr>
        <w:t>rezesa</w:t>
      </w:r>
      <w:r w:rsidR="00107351">
        <w:rPr>
          <w:b/>
        </w:rPr>
        <w:t xml:space="preserve"> Zarządu</w:t>
      </w:r>
    </w:p>
    <w:p w14:paraId="2842249A" w14:textId="032730F6" w:rsidR="00097471" w:rsidRDefault="00097471" w:rsidP="0078512E">
      <w:pPr>
        <w:spacing w:line="276" w:lineRule="auto"/>
        <w:jc w:val="both"/>
      </w:pPr>
      <w:r w:rsidRPr="00E85014">
        <w:t>zwanym dalej "Wydzierżawiającym",</w:t>
      </w:r>
    </w:p>
    <w:p w14:paraId="118E0FAF" w14:textId="77777777" w:rsidR="00097471" w:rsidRPr="00E85014" w:rsidRDefault="00097471" w:rsidP="00097471">
      <w:pPr>
        <w:jc w:val="both"/>
      </w:pPr>
    </w:p>
    <w:p w14:paraId="0C82FEA4" w14:textId="77777777" w:rsidR="00097471" w:rsidRPr="00E85014" w:rsidRDefault="00097471" w:rsidP="0078512E">
      <w:pPr>
        <w:spacing w:line="276" w:lineRule="auto"/>
        <w:jc w:val="both"/>
      </w:pPr>
      <w:r w:rsidRPr="00E85014">
        <w:t>a</w:t>
      </w:r>
    </w:p>
    <w:p w14:paraId="1C57CAA8" w14:textId="77777777" w:rsidR="00C12A64" w:rsidRDefault="00097471" w:rsidP="0078512E">
      <w:pPr>
        <w:spacing w:line="276" w:lineRule="auto"/>
        <w:jc w:val="both"/>
      </w:pPr>
      <w:r>
        <w:t>NAZWA FIRMY</w:t>
      </w:r>
      <w:r w:rsidR="00C12A64">
        <w:t>/IMIĘ I NAZWISKO:</w:t>
      </w:r>
    </w:p>
    <w:p w14:paraId="0E9C8BFC" w14:textId="77777777" w:rsidR="00C12A64" w:rsidRDefault="00C12A64" w:rsidP="0078512E">
      <w:pPr>
        <w:spacing w:line="276" w:lineRule="auto"/>
        <w:jc w:val="both"/>
      </w:pPr>
    </w:p>
    <w:p w14:paraId="186F9320" w14:textId="6802663B" w:rsidR="00097471" w:rsidRPr="00E85014" w:rsidRDefault="00C12A64" w:rsidP="0078512E">
      <w:pPr>
        <w:spacing w:line="276" w:lineRule="auto"/>
        <w:jc w:val="both"/>
      </w:pPr>
      <w:r>
        <w:t>…………………</w:t>
      </w:r>
      <w:r w:rsidR="00097471">
        <w:t>…</w:t>
      </w:r>
      <w:r w:rsidR="00097471" w:rsidRPr="00E85014">
        <w:t>………</w:t>
      </w:r>
      <w:r>
        <w:t>.</w:t>
      </w:r>
      <w:r w:rsidR="00097471" w:rsidRPr="00E85014">
        <w:t>…………………………</w:t>
      </w:r>
      <w:r w:rsidR="00947B75">
        <w:t>……………….</w:t>
      </w:r>
    </w:p>
    <w:p w14:paraId="0B6BF949" w14:textId="03F4C8D0" w:rsidR="00097471" w:rsidRPr="00E85014" w:rsidRDefault="00097471" w:rsidP="0078512E">
      <w:pPr>
        <w:spacing w:line="276" w:lineRule="auto"/>
        <w:jc w:val="both"/>
      </w:pPr>
      <w:r>
        <w:t xml:space="preserve">ADRES </w:t>
      </w:r>
      <w:r w:rsidRPr="00E85014">
        <w:t>…………………</w:t>
      </w:r>
      <w:r w:rsidR="00C12A64">
        <w:t>..</w:t>
      </w:r>
      <w:r w:rsidRPr="00E85014">
        <w:t>……………….…………</w:t>
      </w:r>
      <w:r w:rsidR="00947B75">
        <w:t>……………….</w:t>
      </w:r>
    </w:p>
    <w:p w14:paraId="48472402" w14:textId="70CD509F" w:rsidR="00097471" w:rsidRPr="00E85014" w:rsidRDefault="00097471" w:rsidP="0078512E">
      <w:pPr>
        <w:spacing w:line="276" w:lineRule="auto"/>
        <w:jc w:val="both"/>
      </w:pPr>
      <w:r w:rsidRPr="00E85014">
        <w:t>…………………………………………………………</w:t>
      </w:r>
      <w:r w:rsidR="00947B75">
        <w:t>……………..</w:t>
      </w:r>
    </w:p>
    <w:p w14:paraId="6C3D4D4C" w14:textId="7E0F74F9" w:rsidR="00097471" w:rsidRPr="00E85014" w:rsidRDefault="00097471" w:rsidP="0078512E">
      <w:pPr>
        <w:spacing w:line="276" w:lineRule="auto"/>
        <w:jc w:val="both"/>
      </w:pPr>
      <w:r w:rsidRPr="00E85014">
        <w:t>NIP ……………………………………………………</w:t>
      </w:r>
      <w:r w:rsidR="00947B75">
        <w:t>………………</w:t>
      </w:r>
    </w:p>
    <w:p w14:paraId="06CB3E05" w14:textId="7F879607" w:rsidR="00097471" w:rsidRPr="00E85014" w:rsidRDefault="00097471" w:rsidP="0078512E">
      <w:pPr>
        <w:spacing w:line="276" w:lineRule="auto"/>
        <w:jc w:val="both"/>
      </w:pPr>
      <w:r w:rsidRPr="00E85014">
        <w:t>REGON ………………………………………………</w:t>
      </w:r>
      <w:r w:rsidR="00947B75">
        <w:t>……………….</w:t>
      </w:r>
    </w:p>
    <w:p w14:paraId="3E16FE63" w14:textId="3BC79443" w:rsidR="00097471" w:rsidRPr="00E85014" w:rsidRDefault="00097471" w:rsidP="0078512E">
      <w:pPr>
        <w:spacing w:line="276" w:lineRule="auto"/>
        <w:jc w:val="both"/>
      </w:pPr>
      <w:r w:rsidRPr="00E85014">
        <w:t>PESEL ………………………………………………</w:t>
      </w:r>
      <w:r w:rsidR="00947B75">
        <w:t>…………………</w:t>
      </w:r>
    </w:p>
    <w:p w14:paraId="1329FB20" w14:textId="064F58F3" w:rsidR="00097471" w:rsidRPr="00E85014" w:rsidRDefault="00097471" w:rsidP="0078512E">
      <w:pPr>
        <w:spacing w:line="276" w:lineRule="auto"/>
        <w:jc w:val="both"/>
      </w:pPr>
      <w:r w:rsidRPr="00E85014">
        <w:t>Telefon kontaktowy …………………………………</w:t>
      </w:r>
      <w:r w:rsidR="00947B75">
        <w:t>………………..</w:t>
      </w:r>
    </w:p>
    <w:p w14:paraId="4C93C853" w14:textId="5F95D733" w:rsidR="00097471" w:rsidRPr="00E85014" w:rsidRDefault="00097471" w:rsidP="0078512E">
      <w:pPr>
        <w:spacing w:line="276" w:lineRule="auto"/>
        <w:jc w:val="both"/>
      </w:pPr>
      <w:r w:rsidRPr="00E85014">
        <w:t>Adres e-mail: ………………………………………</w:t>
      </w:r>
      <w:r w:rsidR="00947B75">
        <w:t>………………….</w:t>
      </w:r>
    </w:p>
    <w:p w14:paraId="5C78FFDA" w14:textId="05E9AD2D" w:rsidR="00097471" w:rsidRDefault="00097471" w:rsidP="0078512E">
      <w:pPr>
        <w:spacing w:line="276" w:lineRule="auto"/>
        <w:jc w:val="both"/>
      </w:pPr>
      <w:r w:rsidRPr="00E85014">
        <w:t>Adres do korespondencji ……………………………</w:t>
      </w:r>
      <w:r w:rsidR="00947B75">
        <w:t>………………...</w:t>
      </w:r>
    </w:p>
    <w:p w14:paraId="3E035B70" w14:textId="5FA07F4A" w:rsidR="00947B75" w:rsidRPr="00E85014" w:rsidRDefault="00947B75" w:rsidP="0078512E">
      <w:pPr>
        <w:spacing w:line="276" w:lineRule="auto"/>
        <w:jc w:val="both"/>
      </w:pPr>
      <w:r>
        <w:t>…………………………………………………………………………</w:t>
      </w:r>
    </w:p>
    <w:p w14:paraId="28FC3706" w14:textId="11FC568A" w:rsidR="00097471" w:rsidRDefault="00097471" w:rsidP="0078512E">
      <w:pPr>
        <w:spacing w:line="276" w:lineRule="auto"/>
        <w:jc w:val="both"/>
      </w:pPr>
      <w:r w:rsidRPr="00E85014">
        <w:t>zwanym dalej "Dzierżawcą".</w:t>
      </w:r>
    </w:p>
    <w:p w14:paraId="1890ABD3" w14:textId="77777777" w:rsidR="00097471" w:rsidRPr="00E85014" w:rsidRDefault="00097471" w:rsidP="00097471">
      <w:pPr>
        <w:jc w:val="both"/>
      </w:pPr>
    </w:p>
    <w:p w14:paraId="6ED79913" w14:textId="637B4D0F" w:rsidR="00097471" w:rsidRDefault="00097471" w:rsidP="00097471">
      <w:pPr>
        <w:jc w:val="center"/>
        <w:rPr>
          <w:b/>
        </w:rPr>
      </w:pPr>
      <w:r w:rsidRPr="00E85014">
        <w:rPr>
          <w:b/>
        </w:rPr>
        <w:t>§</w:t>
      </w:r>
      <w:r>
        <w:rPr>
          <w:b/>
        </w:rPr>
        <w:t xml:space="preserve"> </w:t>
      </w:r>
      <w:r w:rsidRPr="00E85014">
        <w:rPr>
          <w:b/>
        </w:rPr>
        <w:t>1</w:t>
      </w:r>
    </w:p>
    <w:p w14:paraId="0C48179D" w14:textId="77777777" w:rsidR="00097471" w:rsidRPr="00E85014" w:rsidRDefault="00097471" w:rsidP="00097471">
      <w:pPr>
        <w:jc w:val="both"/>
        <w:rPr>
          <w:b/>
        </w:rPr>
      </w:pPr>
    </w:p>
    <w:p w14:paraId="60185B12" w14:textId="0A15B6D7" w:rsidR="00097471" w:rsidRPr="00734278" w:rsidRDefault="00097471" w:rsidP="00097471">
      <w:pPr>
        <w:pStyle w:val="Akapitzlist"/>
        <w:widowControl/>
        <w:numPr>
          <w:ilvl w:val="0"/>
          <w:numId w:val="29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734278">
        <w:t xml:space="preserve">Przedmiotem umowy jest </w:t>
      </w:r>
      <w:r w:rsidRPr="00A507EE">
        <w:t>dzierżawa</w:t>
      </w:r>
      <w:r w:rsidR="007B3396" w:rsidRPr="00A507EE">
        <w:t xml:space="preserve"> połowy</w:t>
      </w:r>
      <w:r w:rsidRPr="00A507EE">
        <w:t xml:space="preserve"> stoiska handlowego nr ............ </w:t>
      </w:r>
      <w:r w:rsidR="007B3396" w:rsidRPr="00A507EE">
        <w:t>wspólnie z wystawcą …………………………………………………………………………………………………………………...</w:t>
      </w:r>
      <w:r w:rsidRPr="00734278">
        <w:t>w trakcie X</w:t>
      </w:r>
      <w:r w:rsidR="00A507EE">
        <w:t>I</w:t>
      </w:r>
      <w:r w:rsidRPr="00734278">
        <w:t xml:space="preserve"> Jarmarku Bożonarodzeniowego w Wejherowie zgodnie z oznaczeniem Wydzierżawiającego (ustawienie stoisk przedstawia załącznik nr 1 do niniejszej umowy).</w:t>
      </w:r>
    </w:p>
    <w:p w14:paraId="216AB468" w14:textId="77777777" w:rsidR="00097471" w:rsidRPr="00E85014" w:rsidRDefault="00097471" w:rsidP="00097471">
      <w:pPr>
        <w:pStyle w:val="Akapitzlist"/>
        <w:widowControl/>
        <w:numPr>
          <w:ilvl w:val="0"/>
          <w:numId w:val="29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 xml:space="preserve">Stoisko handlowe usytuowane </w:t>
      </w:r>
      <w:r>
        <w:t>jest</w:t>
      </w:r>
      <w:r w:rsidRPr="00E85014">
        <w:t xml:space="preserve"> na terenie Placu Jakuba Wejhera, w miejscu wyznaczonym przez Wydzierżawiającego.</w:t>
      </w:r>
      <w:r>
        <w:t xml:space="preserve"> </w:t>
      </w:r>
      <w:r w:rsidRPr="001C5574">
        <w:t xml:space="preserve">Stoisko handlowe </w:t>
      </w:r>
      <w:r>
        <w:t>jest</w:t>
      </w:r>
      <w:r w:rsidRPr="001C5574">
        <w:t xml:space="preserve"> wyposażone przez Wydzierżawiającego w zamek z kluczem.</w:t>
      </w:r>
    </w:p>
    <w:p w14:paraId="1597BEB8" w14:textId="77777777" w:rsidR="00097471" w:rsidRDefault="00097471" w:rsidP="00097471">
      <w:pPr>
        <w:pStyle w:val="Akapitzlist"/>
        <w:widowControl/>
        <w:numPr>
          <w:ilvl w:val="0"/>
          <w:numId w:val="29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>Powierzchnia stoiska wynosi ok</w:t>
      </w:r>
      <w:r>
        <w:t>oło</w:t>
      </w:r>
      <w:r w:rsidRPr="00E85014">
        <w:t xml:space="preserve"> 6 m</w:t>
      </w:r>
      <w:r w:rsidRPr="00E85014">
        <w:rPr>
          <w:vertAlign w:val="superscript"/>
        </w:rPr>
        <w:t>2</w:t>
      </w:r>
      <w:r w:rsidRPr="00E85014">
        <w:t>.</w:t>
      </w:r>
    </w:p>
    <w:p w14:paraId="4036E9F4" w14:textId="7C512AB9" w:rsidR="00097471" w:rsidRDefault="00097471" w:rsidP="00097471">
      <w:pPr>
        <w:ind w:left="3540" w:firstLine="708"/>
        <w:jc w:val="both"/>
        <w:rPr>
          <w:b/>
          <w:bCs/>
        </w:rPr>
      </w:pPr>
      <w:r>
        <w:rPr>
          <w:b/>
          <w:bCs/>
        </w:rPr>
        <w:t xml:space="preserve">    </w:t>
      </w:r>
      <w:r w:rsidRPr="00B15415">
        <w:rPr>
          <w:b/>
          <w:bCs/>
        </w:rPr>
        <w:t>§ 2</w:t>
      </w:r>
    </w:p>
    <w:p w14:paraId="50E104A0" w14:textId="77777777" w:rsidR="00097471" w:rsidRPr="00B15415" w:rsidRDefault="00097471" w:rsidP="00097471">
      <w:pPr>
        <w:ind w:left="3540" w:firstLine="708"/>
        <w:jc w:val="both"/>
        <w:rPr>
          <w:b/>
          <w:bCs/>
        </w:rPr>
      </w:pPr>
    </w:p>
    <w:p w14:paraId="15BA0957" w14:textId="32E23A1F" w:rsidR="00097471" w:rsidRDefault="00097471" w:rsidP="00097471">
      <w:pPr>
        <w:jc w:val="both"/>
      </w:pPr>
      <w:r w:rsidRPr="00E85014">
        <w:t xml:space="preserve">Umowa dzierżawy zostaje zawarta na okres od dnia </w:t>
      </w:r>
      <w:r>
        <w:t>6 grudnia 202</w:t>
      </w:r>
      <w:r w:rsidR="00C27F68">
        <w:t>4</w:t>
      </w:r>
      <w:r>
        <w:t xml:space="preserve"> roku </w:t>
      </w:r>
      <w:r w:rsidRPr="00E85014">
        <w:t xml:space="preserve">do dnia </w:t>
      </w:r>
      <w:r>
        <w:t>23 grudnia</w:t>
      </w:r>
      <w:r w:rsidRPr="00E85014">
        <w:t xml:space="preserve"> 20</w:t>
      </w:r>
      <w:r>
        <w:t>2</w:t>
      </w:r>
      <w:r w:rsidR="00C27F68">
        <w:t>4</w:t>
      </w:r>
      <w:r w:rsidRPr="00E85014">
        <w:t xml:space="preserve"> roku</w:t>
      </w:r>
      <w:r>
        <w:t xml:space="preserve"> włącznie.</w:t>
      </w:r>
    </w:p>
    <w:p w14:paraId="08EC3C71" w14:textId="77777777" w:rsidR="00097471" w:rsidRPr="00B15415" w:rsidRDefault="00097471" w:rsidP="00097471">
      <w:pPr>
        <w:jc w:val="both"/>
        <w:rPr>
          <w:b/>
        </w:rPr>
      </w:pPr>
    </w:p>
    <w:p w14:paraId="1D04FDF6" w14:textId="0CAB3270" w:rsidR="00097471" w:rsidRDefault="00097471" w:rsidP="00097471">
      <w:pPr>
        <w:jc w:val="center"/>
        <w:rPr>
          <w:b/>
        </w:rPr>
      </w:pPr>
      <w:r w:rsidRPr="00E85014">
        <w:rPr>
          <w:b/>
        </w:rPr>
        <w:t>§</w:t>
      </w:r>
      <w:r>
        <w:rPr>
          <w:b/>
        </w:rPr>
        <w:t xml:space="preserve"> </w:t>
      </w:r>
      <w:r w:rsidRPr="00E85014">
        <w:rPr>
          <w:b/>
        </w:rPr>
        <w:t>3</w:t>
      </w:r>
    </w:p>
    <w:p w14:paraId="1EBAB8D3" w14:textId="77777777" w:rsidR="00097471" w:rsidRPr="00E85014" w:rsidRDefault="00097471" w:rsidP="00097471">
      <w:pPr>
        <w:jc w:val="both"/>
        <w:rPr>
          <w:b/>
        </w:rPr>
      </w:pPr>
    </w:p>
    <w:p w14:paraId="638F9869" w14:textId="77777777" w:rsidR="00097471" w:rsidRPr="00E85014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>Dzie</w:t>
      </w:r>
      <w:r>
        <w:t>rżawca zobowiązuje się do prowadzenia działalności handlowej</w:t>
      </w:r>
      <w:r w:rsidRPr="00E85014">
        <w:t xml:space="preserve"> pod</w:t>
      </w:r>
      <w:r>
        <w:t>czas w/w wydarzenia wyłącznie w </w:t>
      </w:r>
      <w:r w:rsidRPr="00E85014">
        <w:t>godzinach jego trwania na wyznaczonym terenie</w:t>
      </w:r>
      <w:r>
        <w:t xml:space="preserve"> z możliwością wcześniejszego otwarcia stoiska.</w:t>
      </w:r>
    </w:p>
    <w:p w14:paraId="16D6F061" w14:textId="77777777" w:rsidR="00097471" w:rsidRPr="00E85014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>Dzierżawca we własnym zakresie</w:t>
      </w:r>
      <w:r>
        <w:t xml:space="preserve"> dokonuje aranżacji wnętrza</w:t>
      </w:r>
      <w:r w:rsidRPr="00E85014">
        <w:t xml:space="preserve"> </w:t>
      </w:r>
      <w:r>
        <w:t>wydzielonego</w:t>
      </w:r>
      <w:r w:rsidRPr="00E85014">
        <w:t xml:space="preserve"> </w:t>
      </w:r>
      <w:r>
        <w:t>przez Wydzierżawiającego stoiska, zgodnie z deklaracją zamieszczoną w formularzu zgłoszeniowym</w:t>
      </w:r>
      <w:r w:rsidRPr="00E85014">
        <w:t>.</w:t>
      </w:r>
    </w:p>
    <w:p w14:paraId="4ED072DC" w14:textId="77777777" w:rsidR="00097471" w:rsidRPr="00E85014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 xml:space="preserve">Dzierżawca zobowiązuje się do zachowania czystości na obszarze stoiska </w:t>
      </w:r>
      <w:r>
        <w:t>podczas trwania wydarzenia oraz </w:t>
      </w:r>
      <w:r w:rsidRPr="00E85014">
        <w:t>posprzątani</w:t>
      </w:r>
      <w:r>
        <w:t>a</w:t>
      </w:r>
      <w:r w:rsidRPr="00E85014">
        <w:t xml:space="preserve"> tego terenu po zakończeniu wydarzenia.</w:t>
      </w:r>
    </w:p>
    <w:p w14:paraId="2DD32F8D" w14:textId="72039433" w:rsidR="00097471" w:rsidRPr="00BE2BA9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BE2BA9">
        <w:t>Wydzierżawiający zapewnia dostawę energii elektrycznej Dzierżawcy w układzie jaki Dzierżawca zgłosi w</w:t>
      </w:r>
      <w:r w:rsidR="00EF35D9">
        <w:t> </w:t>
      </w:r>
      <w:r w:rsidRPr="00BE2BA9">
        <w:t>formularzu zgłoszeniowym.</w:t>
      </w:r>
    </w:p>
    <w:p w14:paraId="19D3EE98" w14:textId="77777777" w:rsidR="00097471" w:rsidRPr="00BE2BA9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BE2BA9">
        <w:t xml:space="preserve">Wydzierżawiający zapewnia Dzierżawcy zagospodarowanie odpadów podczas wydarzenia. Odpady będą składowane w pojemnikach podstawionych przez Wydzierżawiającego w miejscu przez niego wyznaczonym.  </w:t>
      </w:r>
    </w:p>
    <w:p w14:paraId="727503CC" w14:textId="4727AA95" w:rsidR="00097471" w:rsidRPr="00BE2BA9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BE2BA9">
        <w:t xml:space="preserve">Wydzierżawiający nie zezwala Dzierżawcy na wprowadzanie zmian w stoisku handlowym wymagających ingerencji w konstrukcję obiektu tj. wiercenie, przybijanie gwoździ, wykonywanie otworów, takerowanie i innych czynności. </w:t>
      </w:r>
      <w:r>
        <w:t>Zamiar</w:t>
      </w:r>
      <w:r w:rsidRPr="00BE2BA9">
        <w:t xml:space="preserve"> drobnej modyfikacji stoiska handlowego powin</w:t>
      </w:r>
      <w:r>
        <w:t>ien</w:t>
      </w:r>
      <w:r w:rsidRPr="00BE2BA9">
        <w:t xml:space="preserve"> zostać zgłoszon</w:t>
      </w:r>
      <w:r>
        <w:t>y</w:t>
      </w:r>
      <w:r w:rsidRPr="00BE2BA9">
        <w:t xml:space="preserve"> Wydzierżawiającemu do dnia 06.12.202</w:t>
      </w:r>
      <w:r w:rsidR="00C27F68">
        <w:t>4</w:t>
      </w:r>
      <w:r w:rsidRPr="00BE2BA9">
        <w:t xml:space="preserve"> roku.</w:t>
      </w:r>
    </w:p>
    <w:p w14:paraId="0E1FAD5C" w14:textId="77777777" w:rsidR="00097471" w:rsidRPr="005B0CA7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5B0CA7">
        <w:t xml:space="preserve">Dzierżawca zobowiązany jest do </w:t>
      </w:r>
      <w:r>
        <w:t>dbałości o czystość i estetykę stoiska</w:t>
      </w:r>
      <w:r w:rsidRPr="005B0CA7">
        <w:t xml:space="preserve"> oraz zapewnienia bezpiecznego jego użytkowania. </w:t>
      </w:r>
    </w:p>
    <w:p w14:paraId="704A6CD3" w14:textId="77777777" w:rsidR="00097471" w:rsidRPr="00E85014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>
        <w:t>Dzierżawca odpowiada z</w:t>
      </w:r>
      <w:r w:rsidRPr="00E85014">
        <w:t>a wszelkie szkody wynikające z niewłaściwego użytkowania</w:t>
      </w:r>
      <w:r>
        <w:t xml:space="preserve"> dzierżawionego stoiska handlowego.</w:t>
      </w:r>
    </w:p>
    <w:p w14:paraId="723DC2A6" w14:textId="77777777" w:rsidR="00097471" w:rsidRPr="00A507EE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 xml:space="preserve">Wydzierżawiający nie ponosi odpowiedzialności za szkody w mieniu Dzierżawcy oraz osób, którymi ewentualnie Dzierżawca się posługuje przy wykonywaniu umowy wyrządzonej w szczególności przez </w:t>
      </w:r>
      <w:r w:rsidRPr="00A507EE">
        <w:t>uczestników wydarzenia.</w:t>
      </w:r>
    </w:p>
    <w:p w14:paraId="46615F01" w14:textId="77777777" w:rsidR="00097471" w:rsidRPr="00A507EE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A507EE">
        <w:t>Dzierżawca nie ma prawa poddzierżawiać stoiska handlowego.</w:t>
      </w:r>
    </w:p>
    <w:p w14:paraId="1E25642F" w14:textId="003A184B" w:rsidR="00A96E97" w:rsidRPr="00A507EE" w:rsidRDefault="00A96E97" w:rsidP="00A96E97">
      <w:pPr>
        <w:pStyle w:val="Akapitzlist"/>
        <w:numPr>
          <w:ilvl w:val="0"/>
          <w:numId w:val="30"/>
        </w:numPr>
        <w:spacing w:line="276" w:lineRule="auto"/>
        <w:ind w:left="284" w:hanging="284"/>
        <w:jc w:val="both"/>
      </w:pPr>
      <w:r w:rsidRPr="00A507EE">
        <w:t>Zgodnie z art.369 K.C. obaj dzierżawcy ponoszą solidarną odpowiedzialność za szkody wyrządzone w przedmiocie dzierżawy jak zniszczenie lub uszkodzenia stoiska, pożar stoiska itp.</w:t>
      </w:r>
    </w:p>
    <w:p w14:paraId="74491691" w14:textId="41E4938B" w:rsidR="007B3396" w:rsidRPr="00A507EE" w:rsidRDefault="007B3396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A507EE">
        <w:t>Wydzierżawiający zaleca ogrzewanie stoiska innym źródłem ciepła niż energia elektryczna.</w:t>
      </w:r>
    </w:p>
    <w:p w14:paraId="20867737" w14:textId="44DD4AB3" w:rsidR="00097471" w:rsidRDefault="00097471" w:rsidP="00097471">
      <w:pPr>
        <w:jc w:val="center"/>
        <w:rPr>
          <w:b/>
        </w:rPr>
      </w:pPr>
      <w:r w:rsidRPr="00E85014">
        <w:rPr>
          <w:b/>
        </w:rPr>
        <w:t>§</w:t>
      </w:r>
      <w:r>
        <w:rPr>
          <w:b/>
        </w:rPr>
        <w:t xml:space="preserve"> 4</w:t>
      </w:r>
    </w:p>
    <w:p w14:paraId="78878DAA" w14:textId="77777777" w:rsidR="00097471" w:rsidRPr="00E85014" w:rsidRDefault="00097471" w:rsidP="00097471">
      <w:pPr>
        <w:jc w:val="both"/>
        <w:rPr>
          <w:b/>
        </w:rPr>
      </w:pPr>
    </w:p>
    <w:p w14:paraId="6779F69E" w14:textId="5782903C" w:rsidR="00097471" w:rsidRPr="00E85014" w:rsidRDefault="00097471" w:rsidP="003317F1">
      <w:pPr>
        <w:spacing w:after="240" w:line="276" w:lineRule="auto"/>
        <w:jc w:val="both"/>
      </w:pPr>
      <w:r w:rsidRPr="00E85014">
        <w:t xml:space="preserve">Przekazanie stoiska handlowego objętego dzierżawą </w:t>
      </w:r>
      <w:r>
        <w:t>następuje</w:t>
      </w:r>
      <w:r w:rsidRPr="00E85014">
        <w:t xml:space="preserve"> na podstawie protokołu zdawczo-odbiorczego</w:t>
      </w:r>
      <w:r>
        <w:t xml:space="preserve">. </w:t>
      </w:r>
      <w:r w:rsidRPr="00E85014">
        <w:t>Po wygaśnięciu niniejszej</w:t>
      </w:r>
      <w:r>
        <w:t xml:space="preserve"> umowy Dzierżawca niezwłocznie</w:t>
      </w:r>
      <w:r w:rsidRPr="00E66756">
        <w:t xml:space="preserve"> (w ostatnim dniu jej trwania) z</w:t>
      </w:r>
      <w:r w:rsidRPr="00E85014">
        <w:t>obowiązany jest usunąć ze stoiska handlowego wszelkie nakłady należące do niego i przek</w:t>
      </w:r>
      <w:r>
        <w:t>azać stoisko Wydzierżawiającemu w</w:t>
      </w:r>
      <w:r w:rsidR="00EF35D9">
        <w:t> </w:t>
      </w:r>
      <w:r>
        <w:t>umówionym uprzednio czasie.</w:t>
      </w:r>
    </w:p>
    <w:p w14:paraId="2A18C633" w14:textId="0352AE65" w:rsidR="00097471" w:rsidRDefault="00097471" w:rsidP="00097471">
      <w:pPr>
        <w:jc w:val="center"/>
        <w:rPr>
          <w:b/>
        </w:rPr>
      </w:pPr>
      <w:r w:rsidRPr="00E85014">
        <w:rPr>
          <w:b/>
        </w:rPr>
        <w:t>§</w:t>
      </w:r>
      <w:r>
        <w:rPr>
          <w:b/>
        </w:rPr>
        <w:t xml:space="preserve"> 5</w:t>
      </w:r>
    </w:p>
    <w:p w14:paraId="15F90115" w14:textId="77777777" w:rsidR="00097471" w:rsidRDefault="00097471" w:rsidP="00097471">
      <w:pPr>
        <w:jc w:val="both"/>
        <w:rPr>
          <w:b/>
        </w:rPr>
      </w:pPr>
    </w:p>
    <w:p w14:paraId="13784B2D" w14:textId="741B562F" w:rsidR="00097471" w:rsidRPr="00547070" w:rsidRDefault="00097471" w:rsidP="00097471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547070">
        <w:t>Z tytułu dzierżawy Dzierżawca uiści</w:t>
      </w:r>
      <w:r>
        <w:t xml:space="preserve"> Wydzierżawiającemu</w:t>
      </w:r>
      <w:r w:rsidRPr="00547070">
        <w:t xml:space="preserve"> czynsz dzierżawny w wysokoś</w:t>
      </w:r>
      <w:r w:rsidRPr="00631FEB">
        <w:t xml:space="preserve">ci </w:t>
      </w:r>
      <w:r w:rsidR="00A507EE">
        <w:t>…….</w:t>
      </w:r>
      <w:r w:rsidRPr="00631FEB">
        <w:t xml:space="preserve"> zł netto + VAT</w:t>
      </w:r>
      <w:r>
        <w:t xml:space="preserve"> 23%</w:t>
      </w:r>
      <w:r w:rsidRPr="00631FEB">
        <w:t xml:space="preserve">, </w:t>
      </w:r>
      <w:r>
        <w:t xml:space="preserve">brutto: </w:t>
      </w:r>
      <w:r w:rsidR="00A507EE">
        <w:t>……..</w:t>
      </w:r>
      <w:r>
        <w:t xml:space="preserve"> zł ( słownie: </w:t>
      </w:r>
      <w:r w:rsidR="00A507EE">
        <w:t>……………………………………………</w:t>
      </w:r>
      <w:r>
        <w:t xml:space="preserve">) - </w:t>
      </w:r>
      <w:r w:rsidRPr="00631FEB">
        <w:t>na</w:t>
      </w:r>
      <w:r w:rsidRPr="00547070">
        <w:t xml:space="preserve"> podstawie faktury VAT.</w:t>
      </w:r>
    </w:p>
    <w:p w14:paraId="08E8BD1E" w14:textId="676B3165" w:rsidR="00097471" w:rsidRPr="00D24DC3" w:rsidRDefault="00097471" w:rsidP="00097471">
      <w:pPr>
        <w:pStyle w:val="Akapitzlist"/>
        <w:ind w:left="284"/>
        <w:jc w:val="both"/>
      </w:pPr>
      <w:r w:rsidRPr="00547070">
        <w:t xml:space="preserve">Zapłata </w:t>
      </w:r>
      <w:r>
        <w:t xml:space="preserve">czynszu </w:t>
      </w:r>
      <w:r w:rsidRPr="00547070">
        <w:t>dokonana zostanie na rachunek bankowy</w:t>
      </w:r>
      <w:r>
        <w:t xml:space="preserve"> Wydzierżawiającego wskazany w fakturze lub gotówką w kasie </w:t>
      </w:r>
      <w:r w:rsidRPr="00D24DC3">
        <w:t>Wydzierżawiającego</w:t>
      </w:r>
      <w:r w:rsidR="00067078" w:rsidRPr="00D24DC3">
        <w:t xml:space="preserve"> (Wejherowo, ul. Fabryczna 10)</w:t>
      </w:r>
      <w:r w:rsidRPr="00D24DC3">
        <w:t>.</w:t>
      </w:r>
    </w:p>
    <w:p w14:paraId="63ABCB1D" w14:textId="77777777" w:rsidR="00097471" w:rsidRPr="00D24DC3" w:rsidRDefault="00097471" w:rsidP="00097471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D24DC3">
        <w:t>Zapłata następuje w terminie 7 dni od dnia wystawienia faktury. Za datę zapłaty uznaje się datę uznania rachunku bankowego Wydzierżawiającego.</w:t>
      </w:r>
    </w:p>
    <w:p w14:paraId="509BFF9C" w14:textId="47138DB2" w:rsidR="00097471" w:rsidRPr="00D24DC3" w:rsidRDefault="00097471" w:rsidP="00097471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line="276" w:lineRule="auto"/>
        <w:ind w:left="284" w:hanging="284"/>
        <w:jc w:val="both"/>
      </w:pPr>
      <w:r w:rsidRPr="00D24DC3">
        <w:t>Nieprowadzenie przez Dzierżawcę sprzedaży na stoisku handlowym w okresie obowiązywania niniejszej umowy nie stanowi podstawy do żądania od Wydzierżawiającego zwrotu zapłaconego zwrotu czynszu dzierżawnego, o którym mowa w ust. 1.</w:t>
      </w:r>
    </w:p>
    <w:p w14:paraId="16CF819A" w14:textId="42A1F076" w:rsidR="00D75779" w:rsidRPr="00D24DC3" w:rsidRDefault="00D75779" w:rsidP="00D75779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line="276" w:lineRule="auto"/>
        <w:ind w:left="284" w:hanging="284"/>
        <w:jc w:val="both"/>
      </w:pPr>
      <w:r w:rsidRPr="00D24DC3">
        <w:t xml:space="preserve">Dzierżawca zobowiązany jest do wpłacenia kaucji w wysokości </w:t>
      </w:r>
      <w:r w:rsidR="00A507EE">
        <w:t>……………….</w:t>
      </w:r>
      <w:r w:rsidRPr="00D24DC3">
        <w:t xml:space="preserve"> złotych (słownie: </w:t>
      </w:r>
      <w:r w:rsidR="00A507EE">
        <w:t>……………………</w:t>
      </w:r>
      <w:r w:rsidRPr="00D24DC3">
        <w:t>) tytułem zabezpieczenia Wydzierżawiającemu zapłaty:</w:t>
      </w:r>
    </w:p>
    <w:p w14:paraId="31AB9F7A" w14:textId="5AC4F9A1" w:rsidR="00D75779" w:rsidRPr="00D24DC3" w:rsidRDefault="00D75779" w:rsidP="00D75779">
      <w:pPr>
        <w:pStyle w:val="Akapitzlist"/>
        <w:widowControl/>
        <w:numPr>
          <w:ilvl w:val="1"/>
          <w:numId w:val="34"/>
        </w:numPr>
        <w:autoSpaceDE/>
        <w:autoSpaceDN/>
        <w:adjustRightInd/>
        <w:spacing w:line="276" w:lineRule="auto"/>
        <w:ind w:left="1134" w:hanging="425"/>
        <w:jc w:val="both"/>
      </w:pPr>
      <w:r w:rsidRPr="00D24DC3">
        <w:t>nieuiszczonego Wydzierżawiającemu czynszu;</w:t>
      </w:r>
    </w:p>
    <w:p w14:paraId="2011DD72" w14:textId="783EFE0E" w:rsidR="00D75779" w:rsidRPr="00D24DC3" w:rsidRDefault="00D75779" w:rsidP="00D75779">
      <w:pPr>
        <w:pStyle w:val="Akapitzlist"/>
        <w:widowControl/>
        <w:numPr>
          <w:ilvl w:val="0"/>
          <w:numId w:val="34"/>
        </w:numPr>
        <w:autoSpaceDE/>
        <w:autoSpaceDN/>
        <w:adjustRightInd/>
        <w:spacing w:line="276" w:lineRule="auto"/>
        <w:ind w:left="1134" w:hanging="425"/>
        <w:jc w:val="both"/>
      </w:pPr>
      <w:r w:rsidRPr="00D24DC3">
        <w:t>należności za uszkodzenia powstałe podczas montażu, demontażu a także użytkowania infrastruktury stoiska oraz koszty prac porządkowych;</w:t>
      </w:r>
    </w:p>
    <w:p w14:paraId="1B9683DD" w14:textId="5E76804D" w:rsidR="00D75779" w:rsidRPr="00D24DC3" w:rsidRDefault="00D75779" w:rsidP="00D75779">
      <w:pPr>
        <w:pStyle w:val="Akapitzlist"/>
        <w:widowControl/>
        <w:numPr>
          <w:ilvl w:val="0"/>
          <w:numId w:val="34"/>
        </w:numPr>
        <w:autoSpaceDE/>
        <w:autoSpaceDN/>
        <w:adjustRightInd/>
        <w:spacing w:line="276" w:lineRule="auto"/>
        <w:ind w:left="1134" w:hanging="425"/>
        <w:jc w:val="both"/>
      </w:pPr>
      <w:r w:rsidRPr="00D24DC3">
        <w:t>kosztów zużytej na stoisku energii elektrycznej w razie ich nieuregulowania dostawcy energii.</w:t>
      </w:r>
    </w:p>
    <w:p w14:paraId="19A472E0" w14:textId="77777777" w:rsidR="00D75779" w:rsidRPr="00D24DC3" w:rsidRDefault="00097471" w:rsidP="00D75779">
      <w:pPr>
        <w:pStyle w:val="Akapitzlist"/>
        <w:widowControl/>
        <w:autoSpaceDE/>
        <w:autoSpaceDN/>
        <w:adjustRightInd/>
        <w:spacing w:line="276" w:lineRule="auto"/>
        <w:ind w:left="284"/>
        <w:jc w:val="both"/>
      </w:pPr>
      <w:r w:rsidRPr="00D24DC3">
        <w:t xml:space="preserve">Wpłata kaucji powinna być dokonana na rachunek bankowy Wydzierżawiającego najpóźniej w dniu rozpoczęcia dzierżawy. </w:t>
      </w:r>
      <w:bookmarkStart w:id="0" w:name="_Hlk146778616"/>
    </w:p>
    <w:p w14:paraId="15455206" w14:textId="23A55B18" w:rsidR="00097471" w:rsidRPr="00D24DC3" w:rsidRDefault="00097471" w:rsidP="00D75779">
      <w:pPr>
        <w:pStyle w:val="Akapitzlist"/>
        <w:widowControl/>
        <w:autoSpaceDE/>
        <w:autoSpaceDN/>
        <w:adjustRightInd/>
        <w:spacing w:line="276" w:lineRule="auto"/>
        <w:ind w:left="284"/>
        <w:jc w:val="both"/>
      </w:pPr>
      <w:r w:rsidRPr="00D24DC3">
        <w:lastRenderedPageBreak/>
        <w:t xml:space="preserve">Numer rachunku Wydzierżawiającego Bank Millenium </w:t>
      </w:r>
      <w:r w:rsidRPr="00D24DC3">
        <w:rPr>
          <w:b/>
          <w:bCs/>
        </w:rPr>
        <w:t>37 1160 2202 0000 0000 6196 5678</w:t>
      </w:r>
      <w:bookmarkEnd w:id="0"/>
      <w:r w:rsidRPr="00D24DC3">
        <w:rPr>
          <w:b/>
          <w:bCs/>
        </w:rPr>
        <w:t xml:space="preserve">. </w:t>
      </w:r>
      <w:r w:rsidRPr="00D24DC3">
        <w:t>W tytule przelewu należy podać nazwę firmy lub imię i</w:t>
      </w:r>
      <w:r w:rsidR="007B7A1B" w:rsidRPr="00D24DC3">
        <w:t> </w:t>
      </w:r>
      <w:r w:rsidRPr="00D24DC3">
        <w:t xml:space="preserve">nazwisko </w:t>
      </w:r>
      <w:r w:rsidR="00681A81" w:rsidRPr="00D24DC3">
        <w:t>Dzierżawcy</w:t>
      </w:r>
      <w:r w:rsidR="007B7A1B" w:rsidRPr="00D24DC3">
        <w:t xml:space="preserve"> oraz dopisać „Kaucja Jarmark”.</w:t>
      </w:r>
    </w:p>
    <w:p w14:paraId="64FF4619" w14:textId="52702535" w:rsidR="00097471" w:rsidRPr="00D24DC3" w:rsidRDefault="00097471" w:rsidP="00097471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line="276" w:lineRule="auto"/>
        <w:ind w:left="284" w:hanging="284"/>
        <w:jc w:val="both"/>
      </w:pPr>
      <w:r>
        <w:t xml:space="preserve">W przypadku </w:t>
      </w:r>
      <w:r w:rsidRPr="00D24DC3">
        <w:t xml:space="preserve">stwierdzenia szkód </w:t>
      </w:r>
      <w:r w:rsidR="007B7A1B" w:rsidRPr="00D24DC3">
        <w:t>lub</w:t>
      </w:r>
      <w:r w:rsidR="00323BB1" w:rsidRPr="00D24DC3">
        <w:t xml:space="preserve"> informacji od dostawcy energii o braku uiszczenia opłaty za jej zużycie</w:t>
      </w:r>
      <w:r w:rsidR="007B7A1B" w:rsidRPr="00D24DC3">
        <w:t xml:space="preserve"> </w:t>
      </w:r>
      <w:r w:rsidRPr="00D24DC3">
        <w:t>Wydzierżawiający zastrzega sobie prawo potrącenia z kaucji należnych kwot z tytułu poniesionych szkód. Jeżeli wartość szkody przekroczy wartość kaucji, Wydzierżawiający obciąży Dzierżawcę do wysokości poniesionej szkody. Wydzierżawiający zastrzega sobie prawo dochodzenia roszczeń odszkodowawczych do pełnej wysokości szkody.</w:t>
      </w:r>
    </w:p>
    <w:p w14:paraId="30310A5E" w14:textId="36449F3E" w:rsidR="00097471" w:rsidRPr="00D24DC3" w:rsidRDefault="00097471" w:rsidP="00097471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line="276" w:lineRule="auto"/>
        <w:ind w:left="284" w:hanging="284"/>
        <w:jc w:val="both"/>
      </w:pPr>
      <w:bookmarkStart w:id="1" w:name="_Hlk146780415"/>
      <w:r w:rsidRPr="00D24DC3">
        <w:t>Zwrot kaucji nastąpi na podstawie protokołu zdawczo-odbiorczego stoiska handlowego</w:t>
      </w:r>
      <w:r w:rsidR="00F45486" w:rsidRPr="00D24DC3">
        <w:t xml:space="preserve"> oraz</w:t>
      </w:r>
      <w:r w:rsidR="007B7A1B" w:rsidRPr="00D24DC3">
        <w:t xml:space="preserve"> informacji przekazanej przez dostawcę energii elektrycznej o uiszczeniu opłaty za zużytą energię elektryczną</w:t>
      </w:r>
      <w:r w:rsidRPr="00D24DC3">
        <w:t xml:space="preserve">, w formie przelewu, na konto podane przez Dzierżawcę, po dokonaniu ewentualnych potrąceń. </w:t>
      </w:r>
    </w:p>
    <w:bookmarkEnd w:id="1"/>
    <w:p w14:paraId="64679775" w14:textId="77777777" w:rsidR="00097471" w:rsidRPr="00E85014" w:rsidRDefault="00097471" w:rsidP="00097471">
      <w:pPr>
        <w:jc w:val="both"/>
        <w:rPr>
          <w:b/>
        </w:rPr>
      </w:pPr>
    </w:p>
    <w:p w14:paraId="752A3F23" w14:textId="69D77904" w:rsidR="00097471" w:rsidRDefault="00097471" w:rsidP="00097471">
      <w:pPr>
        <w:jc w:val="center"/>
        <w:rPr>
          <w:b/>
        </w:rPr>
      </w:pPr>
      <w:r>
        <w:rPr>
          <w:b/>
        </w:rPr>
        <w:t>§ 6</w:t>
      </w:r>
    </w:p>
    <w:p w14:paraId="0A4A709D" w14:textId="77777777" w:rsidR="00097471" w:rsidRPr="00C82CC7" w:rsidRDefault="00097471" w:rsidP="00097471">
      <w:pPr>
        <w:jc w:val="both"/>
        <w:rPr>
          <w:b/>
        </w:rPr>
      </w:pPr>
    </w:p>
    <w:p w14:paraId="70C52789" w14:textId="7CCC3D38" w:rsidR="00097471" w:rsidRDefault="00097471" w:rsidP="0078512E">
      <w:pPr>
        <w:spacing w:line="276" w:lineRule="auto"/>
        <w:jc w:val="both"/>
      </w:pPr>
      <w:r w:rsidRPr="00E85014">
        <w:t xml:space="preserve">Zasady funkcjonowania Jarmarku Bożonarodzeniowego w Wejherowie oraz prowadzenia na nim działalności handlowej w zakresie nieuregulowanym w niniejszej umowie określone zostały w Regulaminie </w:t>
      </w:r>
      <w:r>
        <w:t>X</w:t>
      </w:r>
      <w:r w:rsidRPr="00E85014">
        <w:t xml:space="preserve"> Jarmarku Bożonarodzeniowego w Wejherowie oraz Formularzu Zgłoszeniowym udostępnionym na stronie internetowej Urzędu Miejskiego w Wejherowie, tj. </w:t>
      </w:r>
      <w:hyperlink r:id="rId8" w:history="1">
        <w:r w:rsidRPr="00030DA6">
          <w:rPr>
            <w:rStyle w:val="Hipercze"/>
          </w:rPr>
          <w:t>www.wejherowo.pl</w:t>
        </w:r>
      </w:hyperlink>
      <w:r w:rsidRPr="00E85014">
        <w:t xml:space="preserve"> </w:t>
      </w:r>
    </w:p>
    <w:p w14:paraId="70BCB89F" w14:textId="77777777" w:rsidR="00097471" w:rsidRPr="00E85014" w:rsidRDefault="00097471" w:rsidP="00097471">
      <w:pPr>
        <w:jc w:val="both"/>
      </w:pPr>
    </w:p>
    <w:p w14:paraId="568A9C7E" w14:textId="34AEE9CC" w:rsidR="00097471" w:rsidRPr="00097471" w:rsidRDefault="00097471" w:rsidP="00097471">
      <w:pPr>
        <w:jc w:val="center"/>
        <w:rPr>
          <w:b/>
        </w:rPr>
      </w:pPr>
      <w:r w:rsidRPr="00097471">
        <w:rPr>
          <w:b/>
        </w:rPr>
        <w:t>§ 7</w:t>
      </w:r>
    </w:p>
    <w:p w14:paraId="354C161F" w14:textId="77777777" w:rsidR="00097471" w:rsidRPr="004505AC" w:rsidRDefault="00097471" w:rsidP="00097471">
      <w:pPr>
        <w:jc w:val="both"/>
        <w:rPr>
          <w:b/>
        </w:rPr>
      </w:pPr>
    </w:p>
    <w:p w14:paraId="1EA27301" w14:textId="77777777" w:rsidR="00097471" w:rsidRPr="004505AC" w:rsidRDefault="00097471" w:rsidP="00097471">
      <w:pPr>
        <w:pStyle w:val="western"/>
        <w:shd w:val="clear" w:color="auto" w:fill="FFFFFF"/>
        <w:spacing w:before="0" w:beforeAutospacing="0" w:after="0" w:line="276" w:lineRule="auto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Działając na podstawie art. 13 ust. 1 i 2 rozporządzenia Parlamentu Europejskiego i Rady (UE) 2016/679 z dnia 27 kwietnia 2016 roku w sprawie ochrony osób fizycznych w związku z przetwarzaniem danych osobowych</w:t>
      </w:r>
      <w:r>
        <w:rPr>
          <w:sz w:val="20"/>
          <w:szCs w:val="20"/>
        </w:rPr>
        <w:t xml:space="preserve"> i w </w:t>
      </w:r>
      <w:r w:rsidRPr="004505AC">
        <w:rPr>
          <w:sz w:val="20"/>
          <w:szCs w:val="20"/>
        </w:rPr>
        <w:t xml:space="preserve">sprawie swobodnego przepływu takich danych oraz uchylenia dyrektywy </w:t>
      </w:r>
      <w:r>
        <w:rPr>
          <w:sz w:val="20"/>
          <w:szCs w:val="20"/>
        </w:rPr>
        <w:t>95/46/WE (Dz. Urz. UE L 119/1 z </w:t>
      </w:r>
      <w:r w:rsidRPr="004505AC">
        <w:rPr>
          <w:sz w:val="20"/>
          <w:szCs w:val="20"/>
        </w:rPr>
        <w:t xml:space="preserve">dnia 04.05.2016 r. z późn. zm.), dalej „RODO”, informujemy, że: </w:t>
      </w:r>
    </w:p>
    <w:p w14:paraId="5922B00C" w14:textId="5CB7F49F" w:rsidR="00097471" w:rsidRPr="004505AC" w:rsidRDefault="00097471" w:rsidP="00097471">
      <w:pPr>
        <w:pStyle w:val="western"/>
        <w:numPr>
          <w:ilvl w:val="0"/>
          <w:numId w:val="33"/>
        </w:numPr>
        <w:shd w:val="clear" w:color="auto" w:fill="FFFFFF"/>
        <w:spacing w:after="0" w:line="276" w:lineRule="auto"/>
        <w:ind w:left="284" w:hanging="284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Administrato</w:t>
      </w:r>
      <w:r>
        <w:rPr>
          <w:sz w:val="20"/>
          <w:szCs w:val="20"/>
        </w:rPr>
        <w:t xml:space="preserve">rem Pani/Pana danych jest </w:t>
      </w:r>
      <w:r w:rsidR="00A507EE">
        <w:rPr>
          <w:sz w:val="20"/>
          <w:szCs w:val="20"/>
        </w:rPr>
        <w:t>Ekofabryka Wejherowo</w:t>
      </w:r>
      <w:r w:rsidRPr="004505AC">
        <w:rPr>
          <w:sz w:val="20"/>
          <w:szCs w:val="20"/>
        </w:rPr>
        <w:t xml:space="preserve"> Sp. z o.o. przy ul. Obrońców Helu 1, e-mail: </w:t>
      </w:r>
      <w:hyperlink r:id="rId9" w:history="1">
        <w:r w:rsidR="00A507EE" w:rsidRPr="00715C1F">
          <w:rPr>
            <w:rStyle w:val="Hipercze"/>
            <w:sz w:val="20"/>
            <w:szCs w:val="20"/>
          </w:rPr>
          <w:t>sekretariat@ekofabrykawejherowo.pl</w:t>
        </w:r>
      </w:hyperlink>
      <w:r w:rsidRPr="004505AC">
        <w:rPr>
          <w:sz w:val="20"/>
          <w:szCs w:val="20"/>
        </w:rPr>
        <w:t>.</w:t>
      </w:r>
    </w:p>
    <w:p w14:paraId="22C8AF87" w14:textId="4C298CDB" w:rsidR="00097471" w:rsidRPr="004505AC" w:rsidRDefault="00097471" w:rsidP="00097471">
      <w:pPr>
        <w:pStyle w:val="western"/>
        <w:numPr>
          <w:ilvl w:val="0"/>
          <w:numId w:val="33"/>
        </w:numPr>
        <w:shd w:val="clear" w:color="auto" w:fill="FFFFFF"/>
        <w:spacing w:after="0" w:line="276" w:lineRule="auto"/>
        <w:ind w:left="284" w:hanging="284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Dane kontaktowe Inspektora ochrony danyc</w:t>
      </w:r>
      <w:r>
        <w:rPr>
          <w:sz w:val="20"/>
          <w:szCs w:val="20"/>
        </w:rPr>
        <w:t>h</w:t>
      </w:r>
      <w:r w:rsidR="00A94511">
        <w:rPr>
          <w:sz w:val="20"/>
          <w:szCs w:val="20"/>
        </w:rPr>
        <w:t>:</w:t>
      </w:r>
      <w:r>
        <w:rPr>
          <w:sz w:val="20"/>
          <w:szCs w:val="20"/>
        </w:rPr>
        <w:t xml:space="preserve"> Patrycj</w:t>
      </w:r>
      <w:r w:rsidR="00A94511">
        <w:rPr>
          <w:sz w:val="20"/>
          <w:szCs w:val="20"/>
        </w:rPr>
        <w:t>a</w:t>
      </w:r>
      <w:r>
        <w:rPr>
          <w:sz w:val="20"/>
          <w:szCs w:val="20"/>
        </w:rPr>
        <w:t xml:space="preserve"> Falkowsk</w:t>
      </w:r>
      <w:r w:rsidR="00A94511">
        <w:rPr>
          <w:sz w:val="20"/>
          <w:szCs w:val="20"/>
        </w:rPr>
        <w:t>a</w:t>
      </w:r>
      <w:r>
        <w:rPr>
          <w:sz w:val="20"/>
          <w:szCs w:val="20"/>
        </w:rPr>
        <w:t xml:space="preserve"> w </w:t>
      </w:r>
      <w:r w:rsidR="00A507EE">
        <w:rPr>
          <w:sz w:val="20"/>
          <w:szCs w:val="20"/>
        </w:rPr>
        <w:t>Ekofabryka Wejherowo</w:t>
      </w:r>
      <w:r>
        <w:rPr>
          <w:sz w:val="20"/>
          <w:szCs w:val="20"/>
        </w:rPr>
        <w:t xml:space="preserve"> Sp. z o.o. </w:t>
      </w:r>
      <w:r w:rsidRPr="004505AC">
        <w:rPr>
          <w:sz w:val="20"/>
          <w:szCs w:val="20"/>
        </w:rPr>
        <w:t>z</w:t>
      </w:r>
      <w:r w:rsidR="00A507EE">
        <w:rPr>
          <w:sz w:val="20"/>
          <w:szCs w:val="20"/>
        </w:rPr>
        <w:t> </w:t>
      </w:r>
      <w:r w:rsidRPr="004505AC">
        <w:rPr>
          <w:sz w:val="20"/>
          <w:szCs w:val="20"/>
        </w:rPr>
        <w:t>siedzibą w Wejherowie</w:t>
      </w:r>
      <w:r w:rsidR="007B3396">
        <w:rPr>
          <w:sz w:val="20"/>
          <w:szCs w:val="20"/>
        </w:rPr>
        <w:t>,</w:t>
      </w:r>
      <w:r w:rsidRPr="004505AC">
        <w:rPr>
          <w:sz w:val="20"/>
          <w:szCs w:val="20"/>
        </w:rPr>
        <w:t xml:space="preserve"> ul. Obrońców Helu 1, e-mail: </w:t>
      </w:r>
      <w:hyperlink r:id="rId10" w:history="1">
        <w:r w:rsidR="00A507EE" w:rsidRPr="00715C1F">
          <w:rPr>
            <w:rStyle w:val="Hipercze"/>
            <w:sz w:val="20"/>
            <w:szCs w:val="20"/>
          </w:rPr>
          <w:t>iod@ekofabrykawejherowo.pl</w:t>
        </w:r>
      </w:hyperlink>
      <w:r w:rsidRPr="004505AC">
        <w:rPr>
          <w:sz w:val="20"/>
          <w:szCs w:val="20"/>
        </w:rPr>
        <w:t>, tel.: 728-368-397.</w:t>
      </w:r>
    </w:p>
    <w:p w14:paraId="0802887E" w14:textId="77777777" w:rsidR="00097471" w:rsidRPr="004505AC" w:rsidRDefault="00097471" w:rsidP="00097471">
      <w:pPr>
        <w:pStyle w:val="western"/>
        <w:numPr>
          <w:ilvl w:val="0"/>
          <w:numId w:val="33"/>
        </w:numPr>
        <w:shd w:val="clear" w:color="auto" w:fill="FFFFFF"/>
        <w:spacing w:after="0" w:line="276" w:lineRule="auto"/>
        <w:ind w:left="284" w:hanging="284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Celem zbierania danych jest prawidłowa realizacja umowy (art. 6 ust. 1 lit. a,</w:t>
      </w:r>
      <w:r>
        <w:rPr>
          <w:sz w:val="20"/>
          <w:szCs w:val="20"/>
        </w:rPr>
        <w:t xml:space="preserve"> </w:t>
      </w:r>
      <w:r w:rsidRPr="004505AC">
        <w:rPr>
          <w:sz w:val="20"/>
          <w:szCs w:val="20"/>
        </w:rPr>
        <w:t>b,</w:t>
      </w:r>
      <w:r>
        <w:rPr>
          <w:sz w:val="20"/>
          <w:szCs w:val="20"/>
        </w:rPr>
        <w:t xml:space="preserve"> </w:t>
      </w:r>
      <w:r w:rsidRPr="004505AC">
        <w:rPr>
          <w:sz w:val="20"/>
          <w:szCs w:val="20"/>
        </w:rPr>
        <w:t>c „RODO”)</w:t>
      </w:r>
    </w:p>
    <w:p w14:paraId="643AF0F6" w14:textId="26203CB2" w:rsidR="00097471" w:rsidRPr="004505AC" w:rsidRDefault="00097471" w:rsidP="00097471">
      <w:pPr>
        <w:pStyle w:val="western"/>
        <w:numPr>
          <w:ilvl w:val="0"/>
          <w:numId w:val="33"/>
        </w:numPr>
        <w:shd w:val="clear" w:color="auto" w:fill="FFFFFF"/>
        <w:spacing w:after="0" w:line="276" w:lineRule="auto"/>
        <w:ind w:left="284" w:hanging="284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Przysługuje Pani/Panu prawo dostępu do treści danych oraz ich sprostowania, usunięcia lub ograniczenia przetwarzania, a także prawo sprzeciwu, zażądania zaprzestania przetwarzania i przenoszenia danych, jak</w:t>
      </w:r>
      <w:r w:rsidR="00681A81">
        <w:rPr>
          <w:sz w:val="20"/>
          <w:szCs w:val="20"/>
        </w:rPr>
        <w:t> </w:t>
      </w:r>
      <w:r w:rsidRPr="004505AC">
        <w:rPr>
          <w:sz w:val="20"/>
          <w:szCs w:val="20"/>
        </w:rPr>
        <w:t>również prawo do cofnięcia zgody w dowolnym momencie oraz prawo wniesienia skargi do organu nadzorczego.</w:t>
      </w:r>
    </w:p>
    <w:p w14:paraId="443AE722" w14:textId="77777777" w:rsidR="00097471" w:rsidRPr="004505AC" w:rsidRDefault="00097471" w:rsidP="00097471">
      <w:pPr>
        <w:pStyle w:val="western"/>
        <w:numPr>
          <w:ilvl w:val="0"/>
          <w:numId w:val="33"/>
        </w:numPr>
        <w:shd w:val="clear" w:color="auto" w:fill="FFFFFF"/>
        <w:spacing w:after="0" w:line="276" w:lineRule="auto"/>
        <w:ind w:left="284" w:hanging="284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Podanie danych jest dobrowolne, lecz niezbędne do wykonania umowy. W przypadku niepodania danych nie będzie możliwa realizacja warunków umowy.</w:t>
      </w:r>
    </w:p>
    <w:p w14:paraId="22C1CE0F" w14:textId="77777777" w:rsidR="00097471" w:rsidRPr="004505AC" w:rsidRDefault="00097471" w:rsidP="00097471">
      <w:pPr>
        <w:pStyle w:val="western"/>
        <w:numPr>
          <w:ilvl w:val="0"/>
          <w:numId w:val="33"/>
        </w:numPr>
        <w:shd w:val="clear" w:color="auto" w:fill="FFFFFF"/>
        <w:spacing w:after="0" w:line="276" w:lineRule="auto"/>
        <w:ind w:left="284" w:hanging="284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Dane udostępnione przez Panią/Pana nie będą podlegały udostępnieniu podmiotom trzecim. Odbiorcami danych będą tylko instytucje upoważnione z mocy prawa.</w:t>
      </w:r>
    </w:p>
    <w:p w14:paraId="000ACC9A" w14:textId="77777777" w:rsidR="00097471" w:rsidRPr="004505AC" w:rsidRDefault="00097471" w:rsidP="00097471">
      <w:pPr>
        <w:pStyle w:val="western"/>
        <w:numPr>
          <w:ilvl w:val="0"/>
          <w:numId w:val="33"/>
        </w:numPr>
        <w:shd w:val="clear" w:color="auto" w:fill="FFFFFF"/>
        <w:spacing w:after="0" w:line="276" w:lineRule="auto"/>
        <w:ind w:left="284" w:hanging="284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Dane udostępnione przez Panią/Pana nie będą podlegały profilowaniu.</w:t>
      </w:r>
    </w:p>
    <w:p w14:paraId="3957D76F" w14:textId="0496EFC7" w:rsidR="00097471" w:rsidRPr="004505AC" w:rsidRDefault="00097471" w:rsidP="00097471">
      <w:pPr>
        <w:pStyle w:val="western"/>
        <w:numPr>
          <w:ilvl w:val="0"/>
          <w:numId w:val="33"/>
        </w:numPr>
        <w:shd w:val="clear" w:color="auto" w:fill="FFFFFF"/>
        <w:spacing w:after="0" w:line="276" w:lineRule="auto"/>
        <w:ind w:left="284" w:hanging="284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Administrator danych nie ma zamiaru przekazywać danych osobowych do państwa trzeciego lub organizacji międzynarodowej.</w:t>
      </w:r>
    </w:p>
    <w:p w14:paraId="79F08C99" w14:textId="77777777" w:rsidR="00097471" w:rsidRPr="004505AC" w:rsidRDefault="00097471" w:rsidP="00097471">
      <w:pPr>
        <w:pStyle w:val="western"/>
        <w:numPr>
          <w:ilvl w:val="0"/>
          <w:numId w:val="33"/>
        </w:numPr>
        <w:shd w:val="clear" w:color="auto" w:fill="FFFFFF"/>
        <w:spacing w:line="276" w:lineRule="auto"/>
        <w:ind w:left="284" w:hanging="284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Dane osobowe będą przechowywane przez okres niezbędny do realizacji umowy.</w:t>
      </w:r>
    </w:p>
    <w:p w14:paraId="1C4EB7CE" w14:textId="42F96307" w:rsidR="00097471" w:rsidRDefault="00097471" w:rsidP="00097471">
      <w:pPr>
        <w:jc w:val="center"/>
        <w:rPr>
          <w:b/>
        </w:rPr>
      </w:pPr>
      <w:r>
        <w:rPr>
          <w:b/>
        </w:rPr>
        <w:t>§ 8</w:t>
      </w:r>
    </w:p>
    <w:p w14:paraId="7458CD1F" w14:textId="77777777" w:rsidR="00097471" w:rsidRPr="00E85014" w:rsidRDefault="00097471" w:rsidP="00097471">
      <w:pPr>
        <w:jc w:val="both"/>
        <w:rPr>
          <w:b/>
        </w:rPr>
      </w:pPr>
    </w:p>
    <w:p w14:paraId="12EE14CF" w14:textId="77777777" w:rsidR="00097471" w:rsidRPr="00E85014" w:rsidRDefault="00097471" w:rsidP="00097471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>Obie strony niniejszej umowy zapewniają, że realizować będą swoje obowiązki wynikające z </w:t>
      </w:r>
      <w:r>
        <w:t>tej umowy z </w:t>
      </w:r>
      <w:r w:rsidRPr="00E85014">
        <w:t>najwyższą starannością.</w:t>
      </w:r>
    </w:p>
    <w:p w14:paraId="52A0FACD" w14:textId="77777777" w:rsidR="00097471" w:rsidRPr="00E85014" w:rsidRDefault="00097471" w:rsidP="00097471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>Wszelkie spory mogące wyniknąć z niniejszej umowy będzie rozstrzygać sąd właściwy miejscowo dla Wydzierżawiającego.</w:t>
      </w:r>
    </w:p>
    <w:p w14:paraId="04C26DC2" w14:textId="04F803A7" w:rsidR="00097471" w:rsidRDefault="00097471" w:rsidP="00097471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>Umowa została sporządzona w dwóch jednobrzmiących egzemplarzach po jednym dla każdej ze stron.</w:t>
      </w:r>
    </w:p>
    <w:p w14:paraId="4E571484" w14:textId="7C5610B6" w:rsidR="00097471" w:rsidRDefault="002F55E0" w:rsidP="002F55E0">
      <w:pPr>
        <w:widowControl/>
        <w:autoSpaceDE/>
        <w:autoSpaceDN/>
        <w:adjustRightInd/>
        <w:spacing w:after="200" w:line="276" w:lineRule="auto"/>
        <w:ind w:left="708" w:firstLine="708"/>
        <w:jc w:val="both"/>
      </w:pPr>
      <w:r>
        <w:t>Wydzierżawiający</w:t>
      </w:r>
      <w:r>
        <w:tab/>
      </w:r>
      <w:r>
        <w:tab/>
      </w:r>
      <w:r>
        <w:tab/>
      </w:r>
      <w:r>
        <w:tab/>
      </w:r>
      <w:r>
        <w:tab/>
        <w:t>Dzierżawca</w:t>
      </w:r>
    </w:p>
    <w:p w14:paraId="741DFF5E" w14:textId="77777777" w:rsidR="00097471" w:rsidRPr="00097471" w:rsidRDefault="00097471" w:rsidP="00097471"/>
    <w:sectPr w:rsidR="00097471" w:rsidRPr="00097471" w:rsidSect="00EB5E55"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680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4BAC7F" w14:textId="77777777" w:rsidR="00FE3A26" w:rsidRDefault="00FE3A26">
      <w:r>
        <w:separator/>
      </w:r>
    </w:p>
  </w:endnote>
  <w:endnote w:type="continuationSeparator" w:id="0">
    <w:p w14:paraId="01909FA6" w14:textId="77777777" w:rsidR="00FE3A26" w:rsidRDefault="00FE3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02701186"/>
      <w:docPartObj>
        <w:docPartGallery w:val="Page Numbers (Bottom of Page)"/>
        <w:docPartUnique/>
      </w:docPartObj>
    </w:sdtPr>
    <w:sdtContent>
      <w:p w14:paraId="7ACF70A7" w14:textId="725DDCAC" w:rsidR="00681A81" w:rsidRDefault="00681A8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68F016" w14:textId="77777777" w:rsidR="00681A81" w:rsidRDefault="00681A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AD6F4" w14:textId="6FF5984E" w:rsidR="00ED6441" w:rsidRPr="00BD0D25" w:rsidRDefault="00ED6441" w:rsidP="00645430">
    <w:pPr>
      <w:pStyle w:val="Nagwek"/>
      <w:rPr>
        <w:sz w:val="16"/>
        <w:szCs w:val="16"/>
        <w:lang w:val="en-US"/>
      </w:rPr>
    </w:pPr>
  </w:p>
  <w:p w14:paraId="4DA25CBE" w14:textId="4F2B8AA8" w:rsidR="005C4B8A" w:rsidRDefault="00ED6441">
    <w:pPr>
      <w:pStyle w:val="Stopka"/>
    </w:pPr>
    <w:r>
      <w:rPr>
        <w:sz w:val="16"/>
        <w:szCs w:val="16"/>
        <w:lang w:val="en-US"/>
      </w:rPr>
      <w:tab/>
    </w:r>
    <w:r>
      <w:rPr>
        <w:sz w:val="16"/>
        <w:szCs w:val="16"/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19A821" w14:textId="77777777" w:rsidR="00FE3A26" w:rsidRDefault="00FE3A26">
      <w:r>
        <w:separator/>
      </w:r>
    </w:p>
  </w:footnote>
  <w:footnote w:type="continuationSeparator" w:id="0">
    <w:p w14:paraId="3E454311" w14:textId="77777777" w:rsidR="00FE3A26" w:rsidRDefault="00FE3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76"/>
      <w:gridCol w:w="4294"/>
    </w:tblGrid>
    <w:tr w:rsidR="00ED6441" w:rsidRPr="00BF41A4" w14:paraId="697F60A0" w14:textId="77777777" w:rsidTr="00CA3DCF">
      <w:trPr>
        <w:trHeight w:val="1252"/>
      </w:trPr>
      <w:tc>
        <w:tcPr>
          <w:tcW w:w="2633" w:type="pct"/>
        </w:tcPr>
        <w:p w14:paraId="5B2AAB81" w14:textId="77777777" w:rsidR="00ED6441" w:rsidRPr="00A77B0D" w:rsidRDefault="00ED6441" w:rsidP="00FF520E">
          <w:pPr>
            <w:pStyle w:val="Bezodstpw"/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50966E85" wp14:editId="361ABBAF">
                <wp:extent cx="2514600" cy="1009650"/>
                <wp:effectExtent l="0" t="0" r="0" b="0"/>
                <wp:docPr id="1" name="Obraz 1" descr="zuk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zuk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14600" cy="1009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67" w:type="pct"/>
          <w:vAlign w:val="center"/>
        </w:tcPr>
        <w:p w14:paraId="0F02623C" w14:textId="1640F01C" w:rsidR="00ED6441" w:rsidRPr="00F916C0" w:rsidRDefault="00CA3DCF" w:rsidP="00CA3DCF">
          <w:pPr>
            <w:pStyle w:val="Nagwek"/>
            <w:jc w:val="center"/>
            <w:rPr>
              <w:sz w:val="24"/>
              <w:szCs w:val="24"/>
            </w:rPr>
          </w:pPr>
          <w:r>
            <w:rPr>
              <w:noProof/>
              <w:sz w:val="24"/>
              <w:szCs w:val="24"/>
            </w:rPr>
            <w:drawing>
              <wp:inline distT="0" distB="0" distL="0" distR="0" wp14:anchorId="54482AB4" wp14:editId="286CD70B">
                <wp:extent cx="2251710" cy="685444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3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0946" cy="6943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ED6441" w:rsidRPr="00BF41A4" w14:paraId="571FADC1" w14:textId="77777777" w:rsidTr="00CA3DCF">
      <w:trPr>
        <w:trHeight w:val="80"/>
      </w:trPr>
      <w:tc>
        <w:tcPr>
          <w:tcW w:w="2633" w:type="pct"/>
        </w:tcPr>
        <w:p w14:paraId="56AAC93E" w14:textId="77777777" w:rsidR="00ED6441" w:rsidRPr="00BF41A4" w:rsidRDefault="00ED6441" w:rsidP="000A6FDC">
          <w:pPr>
            <w:pStyle w:val="Nagwek"/>
            <w:rPr>
              <w:lang w:val="de-DE"/>
            </w:rPr>
          </w:pPr>
        </w:p>
      </w:tc>
      <w:tc>
        <w:tcPr>
          <w:tcW w:w="2367" w:type="pct"/>
        </w:tcPr>
        <w:p w14:paraId="70F737AC" w14:textId="77777777" w:rsidR="00ED6441" w:rsidRPr="00BF41A4" w:rsidRDefault="00ED6441" w:rsidP="00F916C0">
          <w:pPr>
            <w:pStyle w:val="Nagwek"/>
          </w:pPr>
        </w:p>
      </w:tc>
    </w:tr>
  </w:tbl>
  <w:p w14:paraId="7559B115" w14:textId="77777777" w:rsidR="00ED6441" w:rsidRDefault="00ED64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62ABE"/>
    <w:multiLevelType w:val="hybridMultilevel"/>
    <w:tmpl w:val="0D5490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C360B"/>
    <w:multiLevelType w:val="hybridMultilevel"/>
    <w:tmpl w:val="D7C8A53E"/>
    <w:lvl w:ilvl="0" w:tplc="7DA458D2">
      <w:start w:val="1"/>
      <w:numFmt w:val="upperLetter"/>
      <w:lvlText w:val="%1."/>
      <w:lvlJc w:val="left"/>
      <w:pPr>
        <w:ind w:left="54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 w15:restartNumberingAfterBreak="0">
    <w:nsid w:val="0EE80C79"/>
    <w:multiLevelType w:val="hybridMultilevel"/>
    <w:tmpl w:val="101677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349A4"/>
    <w:multiLevelType w:val="hybridMultilevel"/>
    <w:tmpl w:val="D3AE42D6"/>
    <w:lvl w:ilvl="0" w:tplc="5108FB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8171FE"/>
    <w:multiLevelType w:val="hybridMultilevel"/>
    <w:tmpl w:val="C7E88AC8"/>
    <w:lvl w:ilvl="0" w:tplc="20B6506C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4E5950"/>
    <w:multiLevelType w:val="hybridMultilevel"/>
    <w:tmpl w:val="3A16D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C72F0"/>
    <w:multiLevelType w:val="hybridMultilevel"/>
    <w:tmpl w:val="710A1D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66365DD"/>
    <w:multiLevelType w:val="hybridMultilevel"/>
    <w:tmpl w:val="86D6593E"/>
    <w:lvl w:ilvl="0" w:tplc="DA22DC4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EC2718"/>
    <w:multiLevelType w:val="hybridMultilevel"/>
    <w:tmpl w:val="947A9664"/>
    <w:lvl w:ilvl="0" w:tplc="9F9A82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736B92"/>
    <w:multiLevelType w:val="hybridMultilevel"/>
    <w:tmpl w:val="02F85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95235A"/>
    <w:multiLevelType w:val="singleLevel"/>
    <w:tmpl w:val="BF162DC4"/>
    <w:lvl w:ilvl="0">
      <w:start w:val="1"/>
      <w:numFmt w:val="decimal"/>
      <w:lvlText w:val="%1.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38706B75"/>
    <w:multiLevelType w:val="hybridMultilevel"/>
    <w:tmpl w:val="A62420A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FA532A"/>
    <w:multiLevelType w:val="hybridMultilevel"/>
    <w:tmpl w:val="D5B86F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BC49F9"/>
    <w:multiLevelType w:val="hybridMultilevel"/>
    <w:tmpl w:val="55AADAA4"/>
    <w:lvl w:ilvl="0" w:tplc="89948FA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D6C2A"/>
    <w:multiLevelType w:val="hybridMultilevel"/>
    <w:tmpl w:val="6DF6DB86"/>
    <w:lvl w:ilvl="0" w:tplc="B8B8E1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EF74BF8"/>
    <w:multiLevelType w:val="hybridMultilevel"/>
    <w:tmpl w:val="ABD6D42A"/>
    <w:lvl w:ilvl="0" w:tplc="0470AE5E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B0332D"/>
    <w:multiLevelType w:val="hybridMultilevel"/>
    <w:tmpl w:val="9FAE4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CF5592"/>
    <w:multiLevelType w:val="hybridMultilevel"/>
    <w:tmpl w:val="6AAA7268"/>
    <w:lvl w:ilvl="0" w:tplc="422C16F0">
      <w:start w:val="1"/>
      <w:numFmt w:val="decimal"/>
      <w:lvlText w:val="%1."/>
      <w:lvlJc w:val="left"/>
      <w:pPr>
        <w:ind w:left="144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01E523F"/>
    <w:multiLevelType w:val="hybridMultilevel"/>
    <w:tmpl w:val="F2F66B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F4D56"/>
    <w:multiLevelType w:val="hybridMultilevel"/>
    <w:tmpl w:val="51187E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126C1F"/>
    <w:multiLevelType w:val="hybridMultilevel"/>
    <w:tmpl w:val="7AB25A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4902F3"/>
    <w:multiLevelType w:val="hybridMultilevel"/>
    <w:tmpl w:val="C0621C3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54845E5"/>
    <w:multiLevelType w:val="hybridMultilevel"/>
    <w:tmpl w:val="F1AA8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246AF"/>
    <w:multiLevelType w:val="hybridMultilevel"/>
    <w:tmpl w:val="38126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657232"/>
    <w:multiLevelType w:val="hybridMultilevel"/>
    <w:tmpl w:val="5456C566"/>
    <w:lvl w:ilvl="0" w:tplc="DA22DC4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2C4368"/>
    <w:multiLevelType w:val="hybridMultilevel"/>
    <w:tmpl w:val="E92CC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7C1C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D54C38"/>
    <w:multiLevelType w:val="hybridMultilevel"/>
    <w:tmpl w:val="B5D2B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F77F61"/>
    <w:multiLevelType w:val="hybridMultilevel"/>
    <w:tmpl w:val="0B04DD32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8" w15:restartNumberingAfterBreak="0">
    <w:nsid w:val="7A9626DF"/>
    <w:multiLevelType w:val="hybridMultilevel"/>
    <w:tmpl w:val="34809B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A0469D"/>
    <w:multiLevelType w:val="hybridMultilevel"/>
    <w:tmpl w:val="0B8438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B3244D"/>
    <w:multiLevelType w:val="hybridMultilevel"/>
    <w:tmpl w:val="C95454C6"/>
    <w:lvl w:ilvl="0" w:tplc="7B5866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E0715AB"/>
    <w:multiLevelType w:val="hybridMultilevel"/>
    <w:tmpl w:val="E32CC4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107810"/>
    <w:multiLevelType w:val="hybridMultilevel"/>
    <w:tmpl w:val="36F6F0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584348"/>
    <w:multiLevelType w:val="hybridMultilevel"/>
    <w:tmpl w:val="A8B0F5E8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num w:numId="1" w16cid:durableId="644896668">
    <w:abstractNumId w:val="10"/>
    <w:lvlOverride w:ilvl="0">
      <w:startOverride w:val="1"/>
    </w:lvlOverride>
  </w:num>
  <w:num w:numId="2" w16cid:durableId="1969117181">
    <w:abstractNumId w:val="27"/>
  </w:num>
  <w:num w:numId="3" w16cid:durableId="234508609">
    <w:abstractNumId w:val="29"/>
  </w:num>
  <w:num w:numId="4" w16cid:durableId="415631909">
    <w:abstractNumId w:val="8"/>
  </w:num>
  <w:num w:numId="5" w16cid:durableId="1351645956">
    <w:abstractNumId w:val="15"/>
  </w:num>
  <w:num w:numId="6" w16cid:durableId="1459371894">
    <w:abstractNumId w:val="17"/>
  </w:num>
  <w:num w:numId="7" w16cid:durableId="310597985">
    <w:abstractNumId w:val="14"/>
  </w:num>
  <w:num w:numId="8" w16cid:durableId="1752895058">
    <w:abstractNumId w:val="0"/>
  </w:num>
  <w:num w:numId="9" w16cid:durableId="664479977">
    <w:abstractNumId w:val="31"/>
  </w:num>
  <w:num w:numId="10" w16cid:durableId="1060057676">
    <w:abstractNumId w:val="20"/>
  </w:num>
  <w:num w:numId="11" w16cid:durableId="1927499540">
    <w:abstractNumId w:val="16"/>
  </w:num>
  <w:num w:numId="12" w16cid:durableId="250236234">
    <w:abstractNumId w:val="21"/>
  </w:num>
  <w:num w:numId="13" w16cid:durableId="1735734973">
    <w:abstractNumId w:val="3"/>
  </w:num>
  <w:num w:numId="14" w16cid:durableId="1702514128">
    <w:abstractNumId w:val="22"/>
  </w:num>
  <w:num w:numId="15" w16cid:durableId="587928256">
    <w:abstractNumId w:val="26"/>
  </w:num>
  <w:num w:numId="16" w16cid:durableId="1277444728">
    <w:abstractNumId w:val="19"/>
  </w:num>
  <w:num w:numId="17" w16cid:durableId="904530027">
    <w:abstractNumId w:val="4"/>
  </w:num>
  <w:num w:numId="18" w16cid:durableId="1658456498">
    <w:abstractNumId w:val="13"/>
  </w:num>
  <w:num w:numId="19" w16cid:durableId="1079139777">
    <w:abstractNumId w:val="2"/>
  </w:num>
  <w:num w:numId="20" w16cid:durableId="120734094">
    <w:abstractNumId w:val="12"/>
  </w:num>
  <w:num w:numId="21" w16cid:durableId="905725540">
    <w:abstractNumId w:val="11"/>
  </w:num>
  <w:num w:numId="22" w16cid:durableId="1163469261">
    <w:abstractNumId w:val="5"/>
  </w:num>
  <w:num w:numId="23" w16cid:durableId="1411734210">
    <w:abstractNumId w:val="1"/>
  </w:num>
  <w:num w:numId="24" w16cid:durableId="693269537">
    <w:abstractNumId w:val="23"/>
  </w:num>
  <w:num w:numId="25" w16cid:durableId="1164083026">
    <w:abstractNumId w:val="28"/>
  </w:num>
  <w:num w:numId="26" w16cid:durableId="1152869946">
    <w:abstractNumId w:val="18"/>
  </w:num>
  <w:num w:numId="27" w16cid:durableId="1269584581">
    <w:abstractNumId w:val="32"/>
  </w:num>
  <w:num w:numId="28" w16cid:durableId="19623567">
    <w:abstractNumId w:val="30"/>
  </w:num>
  <w:num w:numId="29" w16cid:durableId="1010646414">
    <w:abstractNumId w:val="7"/>
  </w:num>
  <w:num w:numId="30" w16cid:durableId="499735609">
    <w:abstractNumId w:val="24"/>
  </w:num>
  <w:num w:numId="31" w16cid:durableId="1253004062">
    <w:abstractNumId w:val="25"/>
  </w:num>
  <w:num w:numId="32" w16cid:durableId="881987107">
    <w:abstractNumId w:val="9"/>
  </w:num>
  <w:num w:numId="33" w16cid:durableId="368453450">
    <w:abstractNumId w:val="33"/>
  </w:num>
  <w:num w:numId="34" w16cid:durableId="11083487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9C2"/>
    <w:rsid w:val="00023A2C"/>
    <w:rsid w:val="0003753E"/>
    <w:rsid w:val="00042A34"/>
    <w:rsid w:val="00065D98"/>
    <w:rsid w:val="00067078"/>
    <w:rsid w:val="00083A6E"/>
    <w:rsid w:val="00097471"/>
    <w:rsid w:val="000A0DAC"/>
    <w:rsid w:val="000A1DDE"/>
    <w:rsid w:val="000A6FDC"/>
    <w:rsid w:val="000B2F90"/>
    <w:rsid w:val="000C1FDA"/>
    <w:rsid w:val="000C2C18"/>
    <w:rsid w:val="000D5B49"/>
    <w:rsid w:val="000D5EA0"/>
    <w:rsid w:val="000E36AE"/>
    <w:rsid w:val="000F0BFB"/>
    <w:rsid w:val="000F48A4"/>
    <w:rsid w:val="000F6A91"/>
    <w:rsid w:val="000F79CA"/>
    <w:rsid w:val="001069EB"/>
    <w:rsid w:val="00107351"/>
    <w:rsid w:val="001237B2"/>
    <w:rsid w:val="00124C11"/>
    <w:rsid w:val="0013120B"/>
    <w:rsid w:val="001313F4"/>
    <w:rsid w:val="001359A9"/>
    <w:rsid w:val="00152173"/>
    <w:rsid w:val="00160694"/>
    <w:rsid w:val="00173F87"/>
    <w:rsid w:val="00175C01"/>
    <w:rsid w:val="001848F7"/>
    <w:rsid w:val="00192963"/>
    <w:rsid w:val="0019546E"/>
    <w:rsid w:val="00196B27"/>
    <w:rsid w:val="001A3009"/>
    <w:rsid w:val="001C30C3"/>
    <w:rsid w:val="001C35E0"/>
    <w:rsid w:val="001D154A"/>
    <w:rsid w:val="001D4C87"/>
    <w:rsid w:val="001D5B41"/>
    <w:rsid w:val="001E1C6A"/>
    <w:rsid w:val="001E35FE"/>
    <w:rsid w:val="0020249F"/>
    <w:rsid w:val="00213CE2"/>
    <w:rsid w:val="00215A2F"/>
    <w:rsid w:val="00220CDE"/>
    <w:rsid w:val="0026110F"/>
    <w:rsid w:val="00272682"/>
    <w:rsid w:val="00274A57"/>
    <w:rsid w:val="00277B5A"/>
    <w:rsid w:val="002936E0"/>
    <w:rsid w:val="002A6C9E"/>
    <w:rsid w:val="002B4A3D"/>
    <w:rsid w:val="002B5B3A"/>
    <w:rsid w:val="002B67B8"/>
    <w:rsid w:val="002C2D84"/>
    <w:rsid w:val="002D0A45"/>
    <w:rsid w:val="002D674A"/>
    <w:rsid w:val="002D7467"/>
    <w:rsid w:val="002D7E49"/>
    <w:rsid w:val="002E42E9"/>
    <w:rsid w:val="002F55E0"/>
    <w:rsid w:val="002F72A0"/>
    <w:rsid w:val="0030216E"/>
    <w:rsid w:val="00315E4A"/>
    <w:rsid w:val="00323BB1"/>
    <w:rsid w:val="00326928"/>
    <w:rsid w:val="003314D2"/>
    <w:rsid w:val="003317F1"/>
    <w:rsid w:val="00335B76"/>
    <w:rsid w:val="00336B1B"/>
    <w:rsid w:val="00347DAF"/>
    <w:rsid w:val="00351933"/>
    <w:rsid w:val="003520A9"/>
    <w:rsid w:val="00361B91"/>
    <w:rsid w:val="00365507"/>
    <w:rsid w:val="003A387A"/>
    <w:rsid w:val="003B522E"/>
    <w:rsid w:val="003C4414"/>
    <w:rsid w:val="003D2A4A"/>
    <w:rsid w:val="003E3AD8"/>
    <w:rsid w:val="003E6F58"/>
    <w:rsid w:val="003F7ED9"/>
    <w:rsid w:val="004009B8"/>
    <w:rsid w:val="00407190"/>
    <w:rsid w:val="00412E60"/>
    <w:rsid w:val="0041320E"/>
    <w:rsid w:val="00445105"/>
    <w:rsid w:val="00465A08"/>
    <w:rsid w:val="00465D22"/>
    <w:rsid w:val="004A043C"/>
    <w:rsid w:val="004A3065"/>
    <w:rsid w:val="004B5A4E"/>
    <w:rsid w:val="004E035F"/>
    <w:rsid w:val="004E41BF"/>
    <w:rsid w:val="004E4A2D"/>
    <w:rsid w:val="004E6ED6"/>
    <w:rsid w:val="004F4371"/>
    <w:rsid w:val="005265AD"/>
    <w:rsid w:val="00530F7C"/>
    <w:rsid w:val="00530FE0"/>
    <w:rsid w:val="0054609F"/>
    <w:rsid w:val="005518B8"/>
    <w:rsid w:val="00563363"/>
    <w:rsid w:val="00570637"/>
    <w:rsid w:val="00573C7B"/>
    <w:rsid w:val="00575B9A"/>
    <w:rsid w:val="00584DAC"/>
    <w:rsid w:val="005920AF"/>
    <w:rsid w:val="00595A21"/>
    <w:rsid w:val="00596969"/>
    <w:rsid w:val="005B4607"/>
    <w:rsid w:val="005C368C"/>
    <w:rsid w:val="005C3B76"/>
    <w:rsid w:val="005C496E"/>
    <w:rsid w:val="005C4B8A"/>
    <w:rsid w:val="005D51DD"/>
    <w:rsid w:val="005D600D"/>
    <w:rsid w:val="005D64C7"/>
    <w:rsid w:val="005E07F9"/>
    <w:rsid w:val="005E1FBB"/>
    <w:rsid w:val="005F098C"/>
    <w:rsid w:val="0060741A"/>
    <w:rsid w:val="00632C7E"/>
    <w:rsid w:val="006349EB"/>
    <w:rsid w:val="0064328E"/>
    <w:rsid w:val="00645430"/>
    <w:rsid w:val="00650A43"/>
    <w:rsid w:val="00681A81"/>
    <w:rsid w:val="006A1C22"/>
    <w:rsid w:val="006B512E"/>
    <w:rsid w:val="006B735E"/>
    <w:rsid w:val="006C2C07"/>
    <w:rsid w:val="006C64FF"/>
    <w:rsid w:val="006D05B5"/>
    <w:rsid w:val="006D20BE"/>
    <w:rsid w:val="006D42FA"/>
    <w:rsid w:val="006F6F42"/>
    <w:rsid w:val="00706CB4"/>
    <w:rsid w:val="00731C6C"/>
    <w:rsid w:val="00734278"/>
    <w:rsid w:val="00741788"/>
    <w:rsid w:val="00751BBD"/>
    <w:rsid w:val="007534AF"/>
    <w:rsid w:val="00765FA3"/>
    <w:rsid w:val="00776B62"/>
    <w:rsid w:val="00785120"/>
    <w:rsid w:val="0078512E"/>
    <w:rsid w:val="007A25B4"/>
    <w:rsid w:val="007B3396"/>
    <w:rsid w:val="007B7A1B"/>
    <w:rsid w:val="007C0016"/>
    <w:rsid w:val="007C6439"/>
    <w:rsid w:val="007C6B0F"/>
    <w:rsid w:val="007F1726"/>
    <w:rsid w:val="007F6029"/>
    <w:rsid w:val="0080207F"/>
    <w:rsid w:val="0080696D"/>
    <w:rsid w:val="008111B0"/>
    <w:rsid w:val="00812043"/>
    <w:rsid w:val="00812EB5"/>
    <w:rsid w:val="0081375E"/>
    <w:rsid w:val="00822C3D"/>
    <w:rsid w:val="008251F6"/>
    <w:rsid w:val="00833309"/>
    <w:rsid w:val="00840FF6"/>
    <w:rsid w:val="0086536C"/>
    <w:rsid w:val="0088010B"/>
    <w:rsid w:val="0088051A"/>
    <w:rsid w:val="00893446"/>
    <w:rsid w:val="00895204"/>
    <w:rsid w:val="008970E0"/>
    <w:rsid w:val="008A04F7"/>
    <w:rsid w:val="008A7EF0"/>
    <w:rsid w:val="008D6A2C"/>
    <w:rsid w:val="008F5EB8"/>
    <w:rsid w:val="008F633A"/>
    <w:rsid w:val="008F643D"/>
    <w:rsid w:val="00900872"/>
    <w:rsid w:val="009377A9"/>
    <w:rsid w:val="0093781A"/>
    <w:rsid w:val="009419F6"/>
    <w:rsid w:val="00947B75"/>
    <w:rsid w:val="00952387"/>
    <w:rsid w:val="00956C10"/>
    <w:rsid w:val="00964A87"/>
    <w:rsid w:val="009765E7"/>
    <w:rsid w:val="00981A1F"/>
    <w:rsid w:val="009A50B2"/>
    <w:rsid w:val="009C2413"/>
    <w:rsid w:val="009C4AE7"/>
    <w:rsid w:val="009D07E4"/>
    <w:rsid w:val="009F2A5F"/>
    <w:rsid w:val="009F5B38"/>
    <w:rsid w:val="00A008ED"/>
    <w:rsid w:val="00A15E7B"/>
    <w:rsid w:val="00A34165"/>
    <w:rsid w:val="00A469EE"/>
    <w:rsid w:val="00A506BE"/>
    <w:rsid w:val="00A507EE"/>
    <w:rsid w:val="00A53E3B"/>
    <w:rsid w:val="00A546BD"/>
    <w:rsid w:val="00A54B5D"/>
    <w:rsid w:val="00A66CC2"/>
    <w:rsid w:val="00A77B0D"/>
    <w:rsid w:val="00A92E16"/>
    <w:rsid w:val="00A94511"/>
    <w:rsid w:val="00A96E97"/>
    <w:rsid w:val="00AA26E2"/>
    <w:rsid w:val="00AA56A8"/>
    <w:rsid w:val="00AB003B"/>
    <w:rsid w:val="00AB08D9"/>
    <w:rsid w:val="00AE1BBB"/>
    <w:rsid w:val="00B10F24"/>
    <w:rsid w:val="00B20FBB"/>
    <w:rsid w:val="00B402EC"/>
    <w:rsid w:val="00B41AD3"/>
    <w:rsid w:val="00B4636B"/>
    <w:rsid w:val="00B47871"/>
    <w:rsid w:val="00B56C7A"/>
    <w:rsid w:val="00B60840"/>
    <w:rsid w:val="00B610E2"/>
    <w:rsid w:val="00B63942"/>
    <w:rsid w:val="00B65586"/>
    <w:rsid w:val="00B835BC"/>
    <w:rsid w:val="00B85001"/>
    <w:rsid w:val="00B95833"/>
    <w:rsid w:val="00B97329"/>
    <w:rsid w:val="00BA2607"/>
    <w:rsid w:val="00BA4BCB"/>
    <w:rsid w:val="00BA586E"/>
    <w:rsid w:val="00BC2DA6"/>
    <w:rsid w:val="00BC6439"/>
    <w:rsid w:val="00BD083F"/>
    <w:rsid w:val="00BD0D25"/>
    <w:rsid w:val="00BD56C3"/>
    <w:rsid w:val="00BD7C8F"/>
    <w:rsid w:val="00BE09C2"/>
    <w:rsid w:val="00BE424C"/>
    <w:rsid w:val="00BF41A4"/>
    <w:rsid w:val="00BF79CF"/>
    <w:rsid w:val="00C12A64"/>
    <w:rsid w:val="00C22044"/>
    <w:rsid w:val="00C2475D"/>
    <w:rsid w:val="00C27F68"/>
    <w:rsid w:val="00C33D0E"/>
    <w:rsid w:val="00C427C4"/>
    <w:rsid w:val="00C54764"/>
    <w:rsid w:val="00C612CE"/>
    <w:rsid w:val="00C8534C"/>
    <w:rsid w:val="00C9164A"/>
    <w:rsid w:val="00C919C6"/>
    <w:rsid w:val="00C92EB2"/>
    <w:rsid w:val="00C93F01"/>
    <w:rsid w:val="00CA3DCF"/>
    <w:rsid w:val="00CA5C37"/>
    <w:rsid w:val="00CA6C8A"/>
    <w:rsid w:val="00CB5C1E"/>
    <w:rsid w:val="00CD6A01"/>
    <w:rsid w:val="00CD6D43"/>
    <w:rsid w:val="00CF1A33"/>
    <w:rsid w:val="00D11623"/>
    <w:rsid w:val="00D135FB"/>
    <w:rsid w:val="00D24DC3"/>
    <w:rsid w:val="00D42F2F"/>
    <w:rsid w:val="00D45D21"/>
    <w:rsid w:val="00D52088"/>
    <w:rsid w:val="00D53BF3"/>
    <w:rsid w:val="00D54180"/>
    <w:rsid w:val="00D5620F"/>
    <w:rsid w:val="00D75779"/>
    <w:rsid w:val="00D757C6"/>
    <w:rsid w:val="00D759C6"/>
    <w:rsid w:val="00D80E84"/>
    <w:rsid w:val="00D9196E"/>
    <w:rsid w:val="00D9282E"/>
    <w:rsid w:val="00D96A6E"/>
    <w:rsid w:val="00DB29CB"/>
    <w:rsid w:val="00DB432A"/>
    <w:rsid w:val="00DC2AB8"/>
    <w:rsid w:val="00DC4FA3"/>
    <w:rsid w:val="00DC5D47"/>
    <w:rsid w:val="00DE0F06"/>
    <w:rsid w:val="00DE29BC"/>
    <w:rsid w:val="00DF1EA8"/>
    <w:rsid w:val="00DF3A93"/>
    <w:rsid w:val="00DF5631"/>
    <w:rsid w:val="00DF5F3E"/>
    <w:rsid w:val="00E034C6"/>
    <w:rsid w:val="00E051AD"/>
    <w:rsid w:val="00E11478"/>
    <w:rsid w:val="00E3278D"/>
    <w:rsid w:val="00E347BC"/>
    <w:rsid w:val="00E55CD0"/>
    <w:rsid w:val="00E75AED"/>
    <w:rsid w:val="00E82B8A"/>
    <w:rsid w:val="00EB5E55"/>
    <w:rsid w:val="00EB6CC1"/>
    <w:rsid w:val="00EC6ED7"/>
    <w:rsid w:val="00ED6441"/>
    <w:rsid w:val="00ED68B0"/>
    <w:rsid w:val="00ED6D64"/>
    <w:rsid w:val="00EF084C"/>
    <w:rsid w:val="00EF35D9"/>
    <w:rsid w:val="00EF5B6A"/>
    <w:rsid w:val="00F26777"/>
    <w:rsid w:val="00F27B3C"/>
    <w:rsid w:val="00F309ED"/>
    <w:rsid w:val="00F37D29"/>
    <w:rsid w:val="00F44851"/>
    <w:rsid w:val="00F45486"/>
    <w:rsid w:val="00F474F2"/>
    <w:rsid w:val="00F5194B"/>
    <w:rsid w:val="00F57174"/>
    <w:rsid w:val="00F65426"/>
    <w:rsid w:val="00F65537"/>
    <w:rsid w:val="00F74494"/>
    <w:rsid w:val="00F77052"/>
    <w:rsid w:val="00F8627E"/>
    <w:rsid w:val="00F916C0"/>
    <w:rsid w:val="00F96C55"/>
    <w:rsid w:val="00F977BC"/>
    <w:rsid w:val="00FB2B67"/>
    <w:rsid w:val="00FC5664"/>
    <w:rsid w:val="00FC57AF"/>
    <w:rsid w:val="00FD033A"/>
    <w:rsid w:val="00FD2649"/>
    <w:rsid w:val="00FE3A26"/>
    <w:rsid w:val="00FF52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FBBBE2"/>
  <w15:docId w15:val="{3AF77A74-88B6-424A-8A73-2360F3BB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1C22"/>
    <w:pPr>
      <w:widowControl w:val="0"/>
      <w:autoSpaceDE w:val="0"/>
      <w:autoSpaceDN w:val="0"/>
      <w:adjustRightInd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BD56C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D56C3"/>
    <w:pPr>
      <w:tabs>
        <w:tab w:val="center" w:pos="4536"/>
        <w:tab w:val="right" w:pos="9072"/>
      </w:tabs>
    </w:pPr>
  </w:style>
  <w:style w:type="character" w:styleId="Hipercze">
    <w:name w:val="Hyperlink"/>
    <w:semiHidden/>
    <w:rsid w:val="00BD56C3"/>
    <w:rPr>
      <w:color w:val="0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30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30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96969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26110F"/>
    <w:rPr>
      <w:rFonts w:eastAsia="Times New Roman"/>
    </w:rPr>
  </w:style>
  <w:style w:type="paragraph" w:styleId="Bezodstpw">
    <w:name w:val="No Spacing"/>
    <w:uiPriority w:val="1"/>
    <w:qFormat/>
    <w:rsid w:val="009378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western">
    <w:name w:val="western"/>
    <w:basedOn w:val="Normalny"/>
    <w:rsid w:val="00E051AD"/>
    <w:pPr>
      <w:widowControl/>
      <w:autoSpaceDE/>
      <w:autoSpaceDN/>
      <w:adjustRightInd/>
      <w:spacing w:before="100" w:beforeAutospacing="1" w:after="119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54180"/>
    <w:pPr>
      <w:widowControl/>
      <w:autoSpaceDE/>
      <w:autoSpaceDN/>
      <w:adjustRightInd/>
      <w:spacing w:before="100" w:beforeAutospacing="1" w:after="119"/>
    </w:pPr>
    <w:rPr>
      <w:color w:val="000000"/>
      <w:sz w:val="24"/>
      <w:szCs w:val="24"/>
    </w:rPr>
  </w:style>
  <w:style w:type="paragraph" w:customStyle="1" w:styleId="Standard">
    <w:name w:val="Standard"/>
    <w:rsid w:val="00215A2F"/>
    <w:pPr>
      <w:suppressAutoHyphens/>
      <w:autoSpaceDN w:val="0"/>
      <w:spacing w:after="160" w:line="254" w:lineRule="auto"/>
    </w:pPr>
    <w:rPr>
      <w:rFonts w:ascii="Calibri" w:eastAsia="SimSun" w:hAnsi="Calibri" w:cs="Calibri"/>
      <w:kern w:val="3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74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8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jherowo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od@ekofabrykawejherow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ekofabrykawejherowo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bo\Pulpit\pismo%20firmowe%20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C38F42-5ACE-41DD-8472-F61A5B877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firmowe 2013</Template>
  <TotalTime>4</TotalTime>
  <Pages>3</Pages>
  <Words>1265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mbo</dc:creator>
  <cp:lastModifiedBy>Ekofabryka licencja2</cp:lastModifiedBy>
  <cp:revision>3</cp:revision>
  <cp:lastPrinted>2022-10-07T12:30:00Z</cp:lastPrinted>
  <dcterms:created xsi:type="dcterms:W3CDTF">2024-10-01T13:26:00Z</dcterms:created>
  <dcterms:modified xsi:type="dcterms:W3CDTF">2024-10-01T13:30:00Z</dcterms:modified>
</cp:coreProperties>
</file>